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05A33" w14:textId="77777777" w:rsidR="00536E9B" w:rsidRPr="00536E9B" w:rsidRDefault="00536E9B" w:rsidP="00536E9B">
      <w:pPr>
        <w:spacing w:before="0" w:after="0" w:line="259" w:lineRule="auto"/>
        <w:jc w:val="center"/>
        <w:rPr>
          <w:rFonts w:ascii="Aptos" w:eastAsia="Aptos" w:hAnsi="Aptos" w:cs="Times New Roman"/>
          <w:b/>
          <w:bCs/>
          <w:kern w:val="2"/>
          <w14:ligatures w14:val="standardContextual"/>
        </w:rPr>
      </w:pPr>
      <w:r w:rsidRPr="00536E9B">
        <w:rPr>
          <w:rFonts w:ascii="Aptos" w:eastAsia="Aptos" w:hAnsi="Aptos" w:cs="Times New Roman"/>
          <w:noProof/>
          <w:kern w:val="2"/>
          <w:sz w:val="22"/>
          <w:szCs w:val="22"/>
          <w14:ligatures w14:val="standardContextual"/>
        </w:rPr>
        <mc:AlternateContent>
          <mc:Choice Requires="wps">
            <w:drawing>
              <wp:anchor distT="45720" distB="45720" distL="114300" distR="114300" simplePos="0" relativeHeight="251660288" behindDoc="0" locked="0" layoutInCell="1" allowOverlap="1" wp14:anchorId="3C3B9134" wp14:editId="543E5793">
                <wp:simplePos x="0" y="0"/>
                <wp:positionH relativeFrom="margin">
                  <wp:posOffset>2241466</wp:posOffset>
                </wp:positionH>
                <wp:positionV relativeFrom="paragraph">
                  <wp:posOffset>575</wp:posOffset>
                </wp:positionV>
                <wp:extent cx="3191510" cy="1404620"/>
                <wp:effectExtent l="0" t="0" r="0" b="2540"/>
                <wp:wrapThrough wrapText="bothSides">
                  <wp:wrapPolygon edited="0">
                    <wp:start x="387" y="0"/>
                    <wp:lineTo x="387" y="20973"/>
                    <wp:lineTo x="21144" y="20973"/>
                    <wp:lineTo x="21144" y="0"/>
                    <wp:lineTo x="38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4620"/>
                        </a:xfrm>
                        <a:prstGeom prst="rect">
                          <a:avLst/>
                        </a:prstGeom>
                        <a:noFill/>
                        <a:ln w="9525">
                          <a:noFill/>
                          <a:miter lim="800000"/>
                          <a:headEnd/>
                          <a:tailEnd/>
                        </a:ln>
                      </wps:spPr>
                      <wps:txbx>
                        <w:txbxContent>
                          <w:p w14:paraId="39342F6C" w14:textId="77777777" w:rsidR="00536E9B" w:rsidRPr="00536E9B" w:rsidRDefault="00536E9B" w:rsidP="00536E9B">
                            <w:pPr>
                              <w:spacing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536E9B">
                            <w:pPr>
                              <w:spacing w:after="0"/>
                              <w:jc w:val="right"/>
                              <w:rPr>
                                <w:b/>
                                <w:bCs/>
                              </w:rPr>
                            </w:pPr>
                            <w:r w:rsidRPr="00536E9B">
                              <w:rPr>
                                <w:rFonts w:ascii="Garamond" w:hAnsi="Garamond"/>
                                <w:b/>
                                <w:bCs/>
                                <w:color w:val="595959"/>
                              </w:rPr>
                              <w:t>Nomination for Fellowship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B9134" id="_x0000_t202" coordsize="21600,21600" o:spt="202" path="m,l,21600r21600,l21600,xe">
                <v:stroke joinstyle="miter"/>
                <v:path gradientshapeok="t" o:connecttype="rect"/>
              </v:shapetype>
              <v:shape id="Text Box 2" o:spid="_x0000_s1026" type="#_x0000_t202" style="position:absolute;left:0;text-align:left;margin-left:176.5pt;margin-top:.05pt;width:25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" filled="f" stroked="f">
                <v:textbox style="mso-fit-shape-to-text:t">
                  <w:txbxContent>
                    <w:p w14:paraId="39342F6C" w14:textId="77777777" w:rsidR="00536E9B" w:rsidRPr="00536E9B" w:rsidRDefault="00536E9B" w:rsidP="00536E9B">
                      <w:pPr>
                        <w:spacing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536E9B">
                      <w:pPr>
                        <w:spacing w:after="0"/>
                        <w:jc w:val="right"/>
                        <w:rPr>
                          <w:b/>
                          <w:bCs/>
                        </w:rPr>
                      </w:pPr>
                      <w:r w:rsidRPr="00536E9B">
                        <w:rPr>
                          <w:rFonts w:ascii="Garamond" w:hAnsi="Garamond"/>
                          <w:b/>
                          <w:bCs/>
                          <w:color w:val="595959"/>
                        </w:rPr>
                        <w:t>Nomination for Fellowship</w:t>
                      </w:r>
                    </w:p>
                  </w:txbxContent>
                </v:textbox>
                <w10:wrap type="through" anchorx="margin"/>
              </v:shape>
            </w:pict>
          </mc:Fallback>
        </mc:AlternateContent>
      </w:r>
      <w:r w:rsidRPr="00536E9B">
        <w:rPr>
          <w:rFonts w:ascii="Aptos" w:eastAsia="Aptos" w:hAnsi="Aptos" w:cs="Times New Roman"/>
          <w:noProof/>
          <w:kern w:val="2"/>
          <w:sz w:val="24"/>
          <w:szCs w:val="24"/>
          <w14:ligatures w14:val="standardContextual"/>
        </w:rPr>
        <w:drawing>
          <wp:anchor distT="0" distB="0" distL="114300" distR="114300" simplePos="0" relativeHeight="251659264" behindDoc="0" locked="0" layoutInCell="1" allowOverlap="1" wp14:anchorId="76B27A84" wp14:editId="0B6E3565">
            <wp:simplePos x="0" y="0"/>
            <wp:positionH relativeFrom="margin">
              <wp:posOffset>5377672</wp:posOffset>
            </wp:positionH>
            <wp:positionV relativeFrom="paragraph">
              <wp:posOffset>-555840</wp:posOffset>
            </wp:positionV>
            <wp:extent cx="1431925" cy="1426845"/>
            <wp:effectExtent l="0" t="0" r="0" b="0"/>
            <wp:wrapNone/>
            <wp:docPr id="2051103340" name="Picture 2" descr="A logo of a college of dent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3340" name="Picture 2" descr="A logo of a college of dentis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26845"/>
                    </a:xfrm>
                    <a:prstGeom prst="rect">
                      <a:avLst/>
                    </a:prstGeom>
                    <a:noFill/>
                  </pic:spPr>
                </pic:pic>
              </a:graphicData>
            </a:graphic>
            <wp14:sizeRelH relativeFrom="margin">
              <wp14:pctWidth>0</wp14:pctWidth>
            </wp14:sizeRelH>
            <wp14:sizeRelV relativeFrom="margin">
              <wp14:pctHeight>0</wp14:pctHeight>
            </wp14:sizeRelV>
          </wp:anchor>
        </w:drawing>
      </w:r>
    </w:p>
    <w:p w14:paraId="06D1596E"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28609107"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1BA878A3" w14:textId="77777777" w:rsidR="00536E9B" w:rsidRPr="00536E9B" w:rsidRDefault="00536E9B" w:rsidP="00536E9B">
      <w:pPr>
        <w:spacing w:before="0" w:after="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Dear Fellows,</w:t>
      </w:r>
    </w:p>
    <w:p w14:paraId="2928B672" w14:textId="77777777" w:rsidR="00536E9B" w:rsidRPr="00536E9B" w:rsidRDefault="00536E9B" w:rsidP="00536E9B">
      <w:pPr>
        <w:spacing w:before="0" w:after="0" w:line="259" w:lineRule="auto"/>
        <w:rPr>
          <w:rFonts w:ascii="Aptos" w:eastAsia="Aptos" w:hAnsi="Aptos" w:cs="Times New Roman"/>
          <w:kern w:val="2"/>
          <w:sz w:val="23"/>
          <w:szCs w:val="23"/>
          <w14:ligatures w14:val="standardContextual"/>
        </w:rPr>
      </w:pPr>
    </w:p>
    <w:p w14:paraId="19EBF3DB" w14:textId="77777777" w:rsidR="00536E9B" w:rsidRPr="00536E9B" w:rsidRDefault="00536E9B" w:rsidP="00536E9B">
      <w:pPr>
        <w:spacing w:before="0" w:after="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 xml:space="preserve">Thank you for considering an outstanding colleague for Fellowship. Nominations are accepted year-round, and you are encouraged to submit quality candidates as you identify them. To be considered for ACD 2025, nominations must be submitted by January 15, 2025. </w:t>
      </w:r>
    </w:p>
    <w:p w14:paraId="0BF6D421" w14:textId="77777777" w:rsidR="00536E9B" w:rsidRPr="00536E9B" w:rsidRDefault="00536E9B" w:rsidP="00536E9B">
      <w:pPr>
        <w:spacing w:before="0" w:after="0" w:line="259" w:lineRule="auto"/>
        <w:rPr>
          <w:rFonts w:ascii="Aptos" w:eastAsia="Aptos" w:hAnsi="Aptos" w:cs="Times New Roman"/>
          <w:kern w:val="2"/>
          <w:sz w:val="23"/>
          <w:szCs w:val="23"/>
          <w14:ligatures w14:val="standardContextual"/>
        </w:rPr>
      </w:pPr>
    </w:p>
    <w:p w14:paraId="1734B8FA"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 xml:space="preserve">Successful nominations include a thorough description of the nominee’s commitment to leadership within dentistry and in service to the wider community. For dentists in the earlier years of their career, the nominator should focus on the leadership trajectory and potential of the nominee. Nominators are encouraged to use direct and detailed examples of their nominee’s contributions, and to thoroughly describe the value of those contributions, when completing the form. </w:t>
      </w:r>
    </w:p>
    <w:p w14:paraId="5CA91121"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There are four parts to the nomination form:</w:t>
      </w:r>
    </w:p>
    <w:p w14:paraId="5D0315AC" w14:textId="77777777" w:rsidR="00536E9B" w:rsidRPr="00536E9B" w:rsidRDefault="00536E9B" w:rsidP="00536E9B">
      <w:pPr>
        <w:numPr>
          <w:ilvl w:val="0"/>
          <w:numId w:val="23"/>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General information about the Nominator and Seconder.</w:t>
      </w:r>
    </w:p>
    <w:p w14:paraId="5A635CE5" w14:textId="77777777" w:rsidR="00536E9B" w:rsidRPr="00536E9B" w:rsidRDefault="00536E9B" w:rsidP="00536E9B">
      <w:pPr>
        <w:numPr>
          <w:ilvl w:val="0"/>
          <w:numId w:val="23"/>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General information about the Nominee, including their education and work experience.</w:t>
      </w:r>
    </w:p>
    <w:p w14:paraId="30EFAF3C" w14:textId="77777777" w:rsidR="00536E9B" w:rsidRPr="00536E9B" w:rsidRDefault="00536E9B" w:rsidP="00536E9B">
      <w:pPr>
        <w:numPr>
          <w:ilvl w:val="0"/>
          <w:numId w:val="23"/>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Specific information about the Nominee’s leadership, service, and accomplishments.</w:t>
      </w:r>
    </w:p>
    <w:p w14:paraId="762255CE" w14:textId="77777777" w:rsidR="00536E9B" w:rsidRPr="00536E9B" w:rsidRDefault="00536E9B" w:rsidP="00536E9B">
      <w:pPr>
        <w:spacing w:before="0" w:after="160" w:line="259" w:lineRule="auto"/>
        <w:ind w:left="1080"/>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There are two items for each of these topics. The first is a listing of the key positions held, recognitions given, and accomplishments. These are things that could be copied from a CV. The second is a space for the nominator to write in narrative form about the value of their contributions, and how dentistry or the nominee’s community were improved by their work.</w:t>
      </w:r>
    </w:p>
    <w:p w14:paraId="1E42A4D7" w14:textId="77777777" w:rsidR="00536E9B" w:rsidRPr="00536E9B" w:rsidRDefault="00536E9B" w:rsidP="00536E9B">
      <w:pPr>
        <w:numPr>
          <w:ilvl w:val="0"/>
          <w:numId w:val="23"/>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Additional comments by the Nominator.</w:t>
      </w:r>
    </w:p>
    <w:p w14:paraId="7DBAA03F"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The review process is performed by the Credentials Committee, which is made up of five Fellows who have distinguished themselves as leaders within the College and the profession. Every effort is made to include those who have previous experience with peer review processes. This committee works anonymously, and the identifying information regarding the nominator and seconder is removed from each nomination so that the reviewers are not influenced by who the nominees know. Final approval of each new cohort of Fellows is by the Board of Regents at their spring meeting. The Staff makes every effort to notify nominators and successful Fellowship Candidates by the first week in May.</w:t>
      </w:r>
    </w:p>
    <w:p w14:paraId="7BA29069"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 xml:space="preserve">By submitting the Nomination Form you attest that you and the Seconder are Fellows in good standing of the College, Support Statements are your own work, and that you have abided by the ACD bylaws which state that all nominations are made confidentially, and the nominee has not been made aware of their nomination. This nomination form should be submitted to the National Office by email to </w:t>
      </w:r>
      <w:hyperlink r:id="rId12" w:history="1">
        <w:r w:rsidRPr="00536E9B">
          <w:rPr>
            <w:rFonts w:ascii="Aptos" w:eastAsia="Aptos" w:hAnsi="Aptos" w:cs="Times New Roman"/>
            <w:color w:val="467886"/>
            <w:kern w:val="2"/>
            <w:sz w:val="23"/>
            <w:szCs w:val="23"/>
            <w:u w:val="single"/>
            <w14:ligatures w14:val="standardContextual"/>
          </w:rPr>
          <w:t>office@acd.org</w:t>
        </w:r>
      </w:hyperlink>
      <w:r w:rsidRPr="00536E9B">
        <w:rPr>
          <w:rFonts w:ascii="Aptos" w:eastAsia="Aptos" w:hAnsi="Aptos" w:cs="Times New Roman"/>
          <w:kern w:val="2"/>
          <w:sz w:val="23"/>
          <w:szCs w:val="23"/>
          <w14:ligatures w14:val="standardContextual"/>
        </w:rPr>
        <w:t>. Alternatively, there is an online form that may be accessed by clicking on the Members tab at acd.org.</w:t>
      </w:r>
    </w:p>
    <w:p w14:paraId="268B1258"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Please do not hesitate to contact the office or your Regent with any questions you might have.</w:t>
      </w:r>
    </w:p>
    <w:p w14:paraId="404B79BC"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p>
    <w:p w14:paraId="2A89EAE1" w14:textId="77777777" w:rsidR="00536E9B" w:rsidRPr="00536E9B" w:rsidRDefault="00536E9B" w:rsidP="00536E9B">
      <w:pPr>
        <w:spacing w:before="0" w:after="160" w:line="259" w:lineRule="auto"/>
        <w:rPr>
          <w:rFonts w:ascii="Aptos" w:eastAsia="Aptos" w:hAnsi="Aptos" w:cs="Times New Roman"/>
          <w:kern w:val="2"/>
          <w:sz w:val="23"/>
          <w:szCs w:val="23"/>
          <w14:ligatures w14:val="standardContextual"/>
        </w:rPr>
      </w:pPr>
    </w:p>
    <w:p w14:paraId="08047B74" w14:textId="77777777" w:rsidR="00536E9B" w:rsidRPr="00536E9B" w:rsidRDefault="00536E9B" w:rsidP="00536E9B">
      <w:pPr>
        <w:spacing w:before="0" w:after="160" w:line="240" w:lineRule="auto"/>
        <w:rPr>
          <w:rFonts w:ascii="Aptos" w:eastAsia="Aptos" w:hAnsi="Aptos" w:cs="Times New Roman"/>
          <w:b/>
          <w:bCs/>
          <w:kern w:val="2"/>
          <w:sz w:val="24"/>
          <w:szCs w:val="24"/>
          <w14:ligatures w14:val="standardContextual"/>
        </w:rPr>
      </w:pPr>
      <w:r w:rsidRPr="00536E9B">
        <w:rPr>
          <w:rFonts w:ascii="Aptos" w:eastAsia="Aptos" w:hAnsi="Aptos" w:cs="Times New Roman"/>
          <w:b/>
          <w:bCs/>
          <w:kern w:val="2"/>
          <w:sz w:val="24"/>
          <w:szCs w:val="24"/>
          <w14:ligatures w14:val="standardContextual"/>
        </w:rPr>
        <w:t>Helpful hints:</w:t>
      </w:r>
    </w:p>
    <w:p w14:paraId="2F00D015"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Ask the person you are interested in nominating for their CV. Let them know they are being considered for an honor, but please do not share that it is ACD Fellowship.</w:t>
      </w:r>
    </w:p>
    <w:p w14:paraId="4D3B7F48"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Do not repeat information on the nomination form from one box to another. Utilize each section as they are intended.</w:t>
      </w:r>
    </w:p>
    <w:p w14:paraId="7E8EDC32"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Publications in peer reviewed journals should be specific and not redundant.</w:t>
      </w:r>
    </w:p>
    <w:p w14:paraId="49A271B6"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Use thoughtful, detailed verbiage. Although the Nominee and their activities and accomplishments are familiar to you, they might not be familiar to the members of the Credentials Committee.</w:t>
      </w:r>
    </w:p>
    <w:p w14:paraId="77F11D38"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Start early! Although the cutoff date for the current year is January 15, nominations are accepted year-round.</w:t>
      </w:r>
    </w:p>
    <w:p w14:paraId="77FADFD5"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 xml:space="preserve">When listing organizations in which the Nominee is active, it is important to note if the Nominee held a leadership position, such as Chair, Secretary, Committee Chair, etc. </w:t>
      </w:r>
    </w:p>
    <w:p w14:paraId="6E69DD32" w14:textId="77777777" w:rsidR="00536E9B" w:rsidRPr="00536E9B" w:rsidRDefault="00536E9B" w:rsidP="00536E9B">
      <w:pPr>
        <w:numPr>
          <w:ilvl w:val="0"/>
          <w:numId w:val="24"/>
        </w:numPr>
        <w:spacing w:before="0" w:after="160" w:line="259" w:lineRule="auto"/>
        <w:contextualSpacing/>
        <w:rPr>
          <w:rFonts w:ascii="Aptos" w:eastAsia="Aptos" w:hAnsi="Aptos" w:cs="Times New Roman"/>
          <w:kern w:val="2"/>
          <w:sz w:val="23"/>
          <w:szCs w:val="23"/>
          <w14:ligatures w14:val="standardContextual"/>
        </w:rPr>
      </w:pPr>
      <w:r w:rsidRPr="00536E9B">
        <w:rPr>
          <w:rFonts w:ascii="Aptos" w:eastAsia="Aptos" w:hAnsi="Aptos" w:cs="Times New Roman"/>
          <w:kern w:val="2"/>
          <w:sz w:val="23"/>
          <w:szCs w:val="23"/>
          <w14:ligatures w14:val="standardContextual"/>
        </w:rPr>
        <w:t xml:space="preserve">When submitting your nomination through email, you should hear back from a staff member within a few days confirming it has been received. If you complete the application online, you will receive </w:t>
      </w:r>
      <w:proofErr w:type="gramStart"/>
      <w:r w:rsidRPr="00536E9B">
        <w:rPr>
          <w:rFonts w:ascii="Aptos" w:eastAsia="Aptos" w:hAnsi="Aptos" w:cs="Times New Roman"/>
          <w:kern w:val="2"/>
          <w:sz w:val="23"/>
          <w:szCs w:val="23"/>
          <w14:ligatures w14:val="standardContextual"/>
        </w:rPr>
        <w:t>an automatic</w:t>
      </w:r>
      <w:proofErr w:type="gramEnd"/>
      <w:r w:rsidRPr="00536E9B">
        <w:rPr>
          <w:rFonts w:ascii="Aptos" w:eastAsia="Aptos" w:hAnsi="Aptos" w:cs="Times New Roman"/>
          <w:kern w:val="2"/>
          <w:sz w:val="23"/>
          <w:szCs w:val="23"/>
          <w14:ligatures w14:val="standardContextual"/>
        </w:rPr>
        <w:t xml:space="preserve"> confirmation.</w:t>
      </w:r>
    </w:p>
    <w:p w14:paraId="6E57B9E0" w14:textId="77777777" w:rsidR="00536E9B" w:rsidRPr="00536E9B" w:rsidRDefault="00536E9B" w:rsidP="00536E9B">
      <w:pPr>
        <w:spacing w:before="0" w:after="160" w:line="240" w:lineRule="auto"/>
        <w:rPr>
          <w:rFonts w:ascii="Aptos" w:eastAsia="Aptos" w:hAnsi="Aptos" w:cs="Times New Roman"/>
          <w:b/>
          <w:bCs/>
          <w:kern w:val="2"/>
          <w:sz w:val="24"/>
          <w:szCs w:val="24"/>
          <w14:ligatures w14:val="standardContextual"/>
        </w:rPr>
      </w:pPr>
    </w:p>
    <w:p w14:paraId="3682CA2D" w14:textId="77777777" w:rsidR="00536E9B" w:rsidRPr="00536E9B" w:rsidRDefault="00536E9B" w:rsidP="00536E9B">
      <w:pPr>
        <w:spacing w:before="0" w:after="160" w:line="240" w:lineRule="auto"/>
        <w:rPr>
          <w:rFonts w:ascii="Aptos" w:eastAsia="Aptos" w:hAnsi="Aptos" w:cs="Times New Roman"/>
          <w:b/>
          <w:bCs/>
          <w:kern w:val="2"/>
          <w:sz w:val="24"/>
          <w:szCs w:val="24"/>
          <w14:ligatures w14:val="standardContextual"/>
        </w:rPr>
      </w:pPr>
      <w:r w:rsidRPr="00536E9B">
        <w:rPr>
          <w:rFonts w:ascii="Aptos" w:eastAsia="Aptos" w:hAnsi="Aptos" w:cs="Times New Roman"/>
          <w:b/>
          <w:bCs/>
          <w:kern w:val="2"/>
          <w:sz w:val="24"/>
          <w:szCs w:val="24"/>
          <w14:ligatures w14:val="standardContextual"/>
        </w:rPr>
        <w:t>Examples of Common Statements:</w:t>
      </w:r>
    </w:p>
    <w:tbl>
      <w:tblPr>
        <w:tblStyle w:val="TableGrid1"/>
        <w:tblW w:w="10885" w:type="dxa"/>
        <w:jc w:val="center"/>
        <w:tblLook w:val="04A0" w:firstRow="1" w:lastRow="0" w:firstColumn="1" w:lastColumn="0" w:noHBand="0" w:noVBand="1"/>
      </w:tblPr>
      <w:tblGrid>
        <w:gridCol w:w="4585"/>
        <w:gridCol w:w="1350"/>
        <w:gridCol w:w="4950"/>
      </w:tblGrid>
      <w:tr w:rsidR="00536E9B" w:rsidRPr="00536E9B" w14:paraId="321CB7C3" w14:textId="77777777" w:rsidTr="002422E7">
        <w:trPr>
          <w:jc w:val="center"/>
        </w:trPr>
        <w:tc>
          <w:tcPr>
            <w:tcW w:w="4585" w:type="dxa"/>
            <w:vAlign w:val="center"/>
          </w:tcPr>
          <w:p w14:paraId="5292E74E"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“He’s the most ethical dentist I know.”</w:t>
            </w:r>
          </w:p>
          <w:p w14:paraId="68C075B3" w14:textId="77777777" w:rsidR="00536E9B" w:rsidRPr="00536E9B" w:rsidRDefault="00536E9B" w:rsidP="00536E9B">
            <w:pPr>
              <w:spacing w:before="0"/>
              <w:ind w:firstLine="720"/>
              <w:rPr>
                <w:rFonts w:ascii="Aptos" w:eastAsia="Aptos" w:hAnsi="Aptos" w:cs="Times New Roman"/>
                <w:b/>
                <w:bCs/>
                <w:sz w:val="23"/>
                <w:szCs w:val="23"/>
              </w:rPr>
            </w:pPr>
          </w:p>
        </w:tc>
        <w:tc>
          <w:tcPr>
            <w:tcW w:w="1350" w:type="dxa"/>
            <w:vAlign w:val="center"/>
          </w:tcPr>
          <w:p w14:paraId="3A70301D" w14:textId="77777777" w:rsidR="00536E9B" w:rsidRPr="00536E9B" w:rsidRDefault="00536E9B" w:rsidP="00536E9B">
            <w:pPr>
              <w:spacing w:before="0"/>
              <w:rPr>
                <w:rFonts w:ascii="Aptos" w:eastAsia="Aptos" w:hAnsi="Aptos" w:cs="Times New Roman"/>
                <w:b/>
                <w:bCs/>
                <w:sz w:val="23"/>
                <w:szCs w:val="23"/>
              </w:rPr>
            </w:pPr>
            <w:r w:rsidRPr="00536E9B">
              <w:rPr>
                <w:rFonts w:ascii="Aptos" w:eastAsia="Aptos" w:hAnsi="Aptos" w:cs="Times New Roman"/>
                <w:b/>
                <w:bCs/>
                <w:sz w:val="23"/>
                <w:szCs w:val="23"/>
              </w:rPr>
              <w:t>Consider</w:t>
            </w:r>
          </w:p>
        </w:tc>
        <w:tc>
          <w:tcPr>
            <w:tcW w:w="4950" w:type="dxa"/>
            <w:vAlign w:val="center"/>
          </w:tcPr>
          <w:p w14:paraId="7CF2AB70" w14:textId="77777777" w:rsidR="00536E9B" w:rsidRPr="00536E9B" w:rsidRDefault="00536E9B" w:rsidP="00536E9B">
            <w:pPr>
              <w:spacing w:before="0"/>
              <w:rPr>
                <w:rFonts w:ascii="Aptos" w:eastAsia="Aptos" w:hAnsi="Aptos" w:cs="Times New Roman"/>
                <w:sz w:val="23"/>
                <w:szCs w:val="23"/>
              </w:rPr>
            </w:pPr>
          </w:p>
          <w:p w14:paraId="04A7DEE7"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“Through his state peer review board, he has overseen with diligence and sensitivity ethics violation brought before the board.”</w:t>
            </w:r>
          </w:p>
          <w:p w14:paraId="371EF718" w14:textId="77777777" w:rsidR="00536E9B" w:rsidRPr="00536E9B" w:rsidRDefault="00536E9B" w:rsidP="00536E9B">
            <w:pPr>
              <w:spacing w:before="0"/>
              <w:rPr>
                <w:rFonts w:ascii="Aptos" w:eastAsia="Aptos" w:hAnsi="Aptos" w:cs="Times New Roman"/>
                <w:sz w:val="23"/>
                <w:szCs w:val="23"/>
              </w:rPr>
            </w:pPr>
          </w:p>
          <w:p w14:paraId="39FA2FE2"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“He served as his dental school’s SPEA Chapter Chair, planning and executing two successful ethics days in collaboration with the faculty.”</w:t>
            </w:r>
          </w:p>
          <w:p w14:paraId="4E0BB49D" w14:textId="77777777" w:rsidR="00536E9B" w:rsidRPr="00536E9B" w:rsidRDefault="00536E9B" w:rsidP="00536E9B">
            <w:pPr>
              <w:spacing w:before="0"/>
              <w:rPr>
                <w:rFonts w:ascii="Aptos" w:eastAsia="Aptos" w:hAnsi="Aptos" w:cs="Times New Roman"/>
                <w:b/>
                <w:bCs/>
                <w:sz w:val="23"/>
                <w:szCs w:val="23"/>
              </w:rPr>
            </w:pPr>
          </w:p>
        </w:tc>
      </w:tr>
      <w:tr w:rsidR="00536E9B" w:rsidRPr="00536E9B" w14:paraId="356EAEDB" w14:textId="77777777" w:rsidTr="002422E7">
        <w:trPr>
          <w:jc w:val="center"/>
        </w:trPr>
        <w:tc>
          <w:tcPr>
            <w:tcW w:w="4585" w:type="dxa"/>
            <w:vAlign w:val="center"/>
          </w:tcPr>
          <w:p w14:paraId="12C28DAF"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“She’s a real leader!”</w:t>
            </w:r>
          </w:p>
          <w:p w14:paraId="4CC21DE2" w14:textId="77777777" w:rsidR="00536E9B" w:rsidRPr="00536E9B" w:rsidRDefault="00536E9B" w:rsidP="00536E9B">
            <w:pPr>
              <w:spacing w:before="0"/>
              <w:rPr>
                <w:rFonts w:ascii="Aptos" w:eastAsia="Aptos" w:hAnsi="Aptos" w:cs="Times New Roman"/>
                <w:b/>
                <w:bCs/>
                <w:sz w:val="23"/>
                <w:szCs w:val="23"/>
              </w:rPr>
            </w:pPr>
          </w:p>
        </w:tc>
        <w:tc>
          <w:tcPr>
            <w:tcW w:w="1350" w:type="dxa"/>
            <w:vAlign w:val="center"/>
          </w:tcPr>
          <w:p w14:paraId="4E01407E" w14:textId="77777777" w:rsidR="00536E9B" w:rsidRPr="00536E9B" w:rsidRDefault="00536E9B" w:rsidP="00536E9B">
            <w:pPr>
              <w:spacing w:before="0"/>
              <w:rPr>
                <w:rFonts w:ascii="Aptos" w:eastAsia="Aptos" w:hAnsi="Aptos" w:cs="Times New Roman"/>
                <w:b/>
                <w:bCs/>
                <w:sz w:val="23"/>
                <w:szCs w:val="23"/>
              </w:rPr>
            </w:pPr>
            <w:r w:rsidRPr="00536E9B">
              <w:rPr>
                <w:rFonts w:ascii="Aptos" w:eastAsia="Aptos" w:hAnsi="Aptos" w:cs="Times New Roman"/>
                <w:b/>
                <w:bCs/>
                <w:sz w:val="23"/>
                <w:szCs w:val="23"/>
              </w:rPr>
              <w:t>Consider</w:t>
            </w:r>
          </w:p>
        </w:tc>
        <w:tc>
          <w:tcPr>
            <w:tcW w:w="4950" w:type="dxa"/>
            <w:vAlign w:val="center"/>
          </w:tcPr>
          <w:p w14:paraId="2113F000" w14:textId="77777777" w:rsidR="00536E9B" w:rsidRPr="00536E9B" w:rsidRDefault="00536E9B" w:rsidP="00536E9B">
            <w:pPr>
              <w:spacing w:before="0"/>
              <w:rPr>
                <w:rFonts w:ascii="Aptos" w:eastAsia="Aptos" w:hAnsi="Aptos" w:cs="Times New Roman"/>
                <w:sz w:val="23"/>
                <w:szCs w:val="23"/>
              </w:rPr>
            </w:pPr>
          </w:p>
          <w:p w14:paraId="14EAFBC1"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“Her leadership abilities became clear when she served as the president of X organization, where she collaborated with other organizations to present a leadership workshop to all three dental schools in our state.”</w:t>
            </w:r>
          </w:p>
          <w:p w14:paraId="15C8E718" w14:textId="77777777" w:rsidR="00536E9B" w:rsidRPr="00536E9B" w:rsidRDefault="00536E9B" w:rsidP="00536E9B">
            <w:pPr>
              <w:spacing w:before="0"/>
              <w:rPr>
                <w:rFonts w:ascii="Aptos" w:eastAsia="Aptos" w:hAnsi="Aptos" w:cs="Times New Roman"/>
                <w:sz w:val="23"/>
                <w:szCs w:val="23"/>
              </w:rPr>
            </w:pPr>
          </w:p>
          <w:p w14:paraId="57563E3D" w14:textId="77777777" w:rsidR="00536E9B" w:rsidRPr="00536E9B" w:rsidRDefault="00536E9B" w:rsidP="00536E9B">
            <w:pPr>
              <w:spacing w:before="0"/>
              <w:rPr>
                <w:rFonts w:ascii="Aptos" w:eastAsia="Aptos" w:hAnsi="Aptos" w:cs="Times New Roman"/>
                <w:sz w:val="23"/>
                <w:szCs w:val="23"/>
              </w:rPr>
            </w:pPr>
            <w:r w:rsidRPr="00536E9B">
              <w:rPr>
                <w:rFonts w:ascii="Aptos" w:eastAsia="Aptos" w:hAnsi="Aptos" w:cs="Times New Roman"/>
                <w:sz w:val="23"/>
                <w:szCs w:val="23"/>
              </w:rPr>
              <w:t>“It became clear when she was president of her SPEA Chapter and worked with the ACD Section Chair to bring a workshop in serving patients with special needs that she is a true leader focused on ensuring the best outcomes for all patients.”</w:t>
            </w:r>
          </w:p>
          <w:p w14:paraId="229E7EAE" w14:textId="77777777" w:rsidR="00536E9B" w:rsidRPr="00536E9B" w:rsidRDefault="00536E9B" w:rsidP="00536E9B">
            <w:pPr>
              <w:spacing w:before="0"/>
              <w:rPr>
                <w:rFonts w:ascii="Aptos" w:eastAsia="Aptos" w:hAnsi="Aptos" w:cs="Times New Roman"/>
                <w:b/>
                <w:bCs/>
                <w:sz w:val="23"/>
                <w:szCs w:val="23"/>
              </w:rPr>
            </w:pPr>
          </w:p>
        </w:tc>
      </w:tr>
    </w:tbl>
    <w:p w14:paraId="7236D2A2" w14:textId="77777777" w:rsidR="00536E9B" w:rsidRPr="00536E9B" w:rsidRDefault="00536E9B" w:rsidP="00536E9B">
      <w:pPr>
        <w:spacing w:before="0" w:after="160" w:line="259" w:lineRule="auto"/>
        <w:rPr>
          <w:rFonts w:ascii="Aptos" w:eastAsia="Aptos" w:hAnsi="Aptos" w:cs="Times New Roman"/>
          <w:kern w:val="2"/>
          <w:sz w:val="24"/>
          <w:szCs w:val="24"/>
          <w14:ligatures w14:val="standardContextual"/>
        </w:rPr>
      </w:pPr>
    </w:p>
    <w:p w14:paraId="2E1EE8B4" w14:textId="77777777" w:rsidR="000172E5" w:rsidRDefault="000172E5" w:rsidP="00637200">
      <w:pPr>
        <w:rPr>
          <w:rFonts w:cstheme="minorHAnsi"/>
          <w:sz w:val="24"/>
          <w:szCs w:val="24"/>
        </w:rPr>
      </w:pPr>
    </w:p>
    <w:tbl>
      <w:tblPr>
        <w:tblStyle w:val="TableGrid"/>
        <w:tblpPr w:leftFromText="180" w:rightFromText="180" w:vertAnchor="page" w:horzAnchor="margin" w:tblpX="-630" w:tblpY="1007"/>
        <w:tblW w:w="56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2767"/>
        <w:gridCol w:w="1687"/>
        <w:gridCol w:w="2950"/>
      </w:tblGrid>
      <w:tr w:rsidR="00536E9B" w:rsidRPr="00540498" w14:paraId="719525A5" w14:textId="77777777" w:rsidTr="00536E9B">
        <w:tc>
          <w:tcPr>
            <w:tcW w:w="5000" w:type="pct"/>
            <w:gridSpan w:val="4"/>
            <w:shd w:val="clear" w:color="auto" w:fill="C0DEF4" w:themeFill="accent1" w:themeFillTint="33"/>
            <w:vAlign w:val="bottom"/>
          </w:tcPr>
          <w:p w14:paraId="10965059" w14:textId="77777777" w:rsidR="00536E9B" w:rsidRPr="000E09F1" w:rsidRDefault="00536E9B" w:rsidP="00536E9B">
            <w:pPr>
              <w:pStyle w:val="Heading1"/>
              <w:rPr>
                <w:rFonts w:asciiTheme="minorHAnsi" w:hAnsiTheme="minorHAnsi" w:cstheme="minorHAnsi"/>
              </w:rPr>
            </w:pPr>
            <w:r w:rsidRPr="000E09F1">
              <w:rPr>
                <w:rFonts w:asciiTheme="minorHAnsi" w:hAnsiTheme="minorHAnsi" w:cstheme="minorHAnsi"/>
              </w:rPr>
              <w:t>Nominator Information</w:t>
            </w:r>
          </w:p>
        </w:tc>
      </w:tr>
      <w:tr w:rsidR="00536E9B" w:rsidRPr="00540498" w14:paraId="0CF6F4B0" w14:textId="77777777" w:rsidTr="00536E9B">
        <w:trPr>
          <w:trHeight w:val="731"/>
        </w:trPr>
        <w:tc>
          <w:tcPr>
            <w:tcW w:w="1484" w:type="pct"/>
            <w:vAlign w:val="center"/>
          </w:tcPr>
          <w:sdt>
            <w:sdtPr>
              <w:rPr>
                <w:rFonts w:cstheme="minorHAnsi"/>
                <w:sz w:val="24"/>
                <w:szCs w:val="24"/>
              </w:rPr>
              <w:id w:val="1621259925"/>
              <w:placeholder>
                <w:docPart w:val="4D439E7AC14E4BBFB72EDCA888D01E60"/>
              </w:placeholder>
              <w:temporary/>
              <w:showingPlcHdr/>
              <w15:appearance w15:val="hidden"/>
            </w:sdtPr>
            <w:sdtContent>
              <w:p w14:paraId="01D21771" w14:textId="0A6938D4" w:rsidR="00536E9B" w:rsidRPr="00540498" w:rsidRDefault="00536E9B" w:rsidP="00536E9B">
                <w:pPr>
                  <w:pStyle w:val="NormalIndent"/>
                  <w:rPr>
                    <w:rFonts w:cstheme="minorHAnsi"/>
                    <w:sz w:val="24"/>
                    <w:szCs w:val="24"/>
                  </w:rPr>
                </w:pPr>
                <w:r w:rsidRPr="00540498">
                  <w:rPr>
                    <w:rFonts w:cstheme="minorHAnsi"/>
                    <w:sz w:val="24"/>
                    <w:szCs w:val="24"/>
                  </w:rPr>
                  <w:t>First Name</w:t>
                </w:r>
              </w:p>
            </w:sdtContent>
          </w:sdt>
        </w:tc>
        <w:tc>
          <w:tcPr>
            <w:tcW w:w="3516" w:type="pct"/>
            <w:gridSpan w:val="3"/>
            <w:tcBorders>
              <w:bottom w:val="single" w:sz="4" w:space="0" w:color="auto"/>
            </w:tcBorders>
            <w:vAlign w:val="center"/>
          </w:tcPr>
          <w:p w14:paraId="73D9FE20" w14:textId="77777777" w:rsidR="00536E9B" w:rsidRPr="00540498" w:rsidRDefault="00536E9B" w:rsidP="00536E9B">
            <w:pPr>
              <w:rPr>
                <w:rFonts w:cstheme="minorHAnsi"/>
                <w:sz w:val="24"/>
                <w:szCs w:val="24"/>
              </w:rPr>
            </w:pPr>
          </w:p>
        </w:tc>
      </w:tr>
      <w:tr w:rsidR="00536E9B" w:rsidRPr="00540498" w14:paraId="686BBC30" w14:textId="77777777" w:rsidTr="00536E9B">
        <w:tc>
          <w:tcPr>
            <w:tcW w:w="1484" w:type="pct"/>
            <w:vAlign w:val="center"/>
          </w:tcPr>
          <w:sdt>
            <w:sdtPr>
              <w:rPr>
                <w:rFonts w:cstheme="minorHAnsi"/>
                <w:sz w:val="24"/>
                <w:szCs w:val="24"/>
              </w:rPr>
              <w:id w:val="-1470592894"/>
              <w:placeholder>
                <w:docPart w:val="815D3598CC374175B1EAC624699D5191"/>
              </w:placeholder>
              <w:temporary/>
              <w:showingPlcHdr/>
              <w15:appearance w15:val="hidden"/>
            </w:sdtPr>
            <w:sdtContent>
              <w:p w14:paraId="7915AD12" w14:textId="01B5D764" w:rsidR="00536E9B" w:rsidRPr="00540498" w:rsidRDefault="00536E9B" w:rsidP="00536E9B">
                <w:pPr>
                  <w:pStyle w:val="NormalIndent"/>
                  <w:rPr>
                    <w:rFonts w:cstheme="minorHAnsi"/>
                    <w:sz w:val="24"/>
                    <w:szCs w:val="24"/>
                  </w:rPr>
                </w:pPr>
                <w:r w:rsidRPr="00540498">
                  <w:rPr>
                    <w:rFonts w:cstheme="minorHAnsi"/>
                    <w:sz w:val="24"/>
                    <w:szCs w:val="24"/>
                  </w:rPr>
                  <w:t>Last Name</w:t>
                </w:r>
              </w:p>
            </w:sdtContent>
          </w:sdt>
        </w:tc>
        <w:tc>
          <w:tcPr>
            <w:tcW w:w="3516" w:type="pct"/>
            <w:gridSpan w:val="3"/>
            <w:tcBorders>
              <w:top w:val="single" w:sz="4" w:space="0" w:color="auto"/>
              <w:bottom w:val="single" w:sz="4" w:space="0" w:color="auto"/>
            </w:tcBorders>
            <w:vAlign w:val="center"/>
          </w:tcPr>
          <w:p w14:paraId="4F9D8107" w14:textId="77777777" w:rsidR="00536E9B" w:rsidRPr="00540498" w:rsidRDefault="00536E9B" w:rsidP="00536E9B">
            <w:pPr>
              <w:rPr>
                <w:rFonts w:cstheme="minorHAnsi"/>
                <w:sz w:val="24"/>
                <w:szCs w:val="24"/>
              </w:rPr>
            </w:pPr>
          </w:p>
        </w:tc>
      </w:tr>
      <w:tr w:rsidR="00536E9B" w:rsidRPr="00540498" w14:paraId="34DEB7CA" w14:textId="77777777" w:rsidTr="00536E9B">
        <w:tc>
          <w:tcPr>
            <w:tcW w:w="1484" w:type="pct"/>
            <w:vAlign w:val="center"/>
          </w:tcPr>
          <w:sdt>
            <w:sdtPr>
              <w:rPr>
                <w:rFonts w:cstheme="minorHAnsi"/>
                <w:sz w:val="24"/>
                <w:szCs w:val="24"/>
              </w:rPr>
              <w:id w:val="946660661"/>
              <w:placeholder>
                <w:docPart w:val="736E93E026DA4466807AE7A8649561A7"/>
              </w:placeholder>
              <w:temporary/>
              <w:showingPlcHdr/>
              <w15:appearance w15:val="hidden"/>
            </w:sdtPr>
            <w:sdtContent>
              <w:p w14:paraId="081F64B1" w14:textId="3814B78C" w:rsidR="00536E9B" w:rsidRPr="00540498" w:rsidRDefault="00536E9B" w:rsidP="00536E9B">
                <w:pPr>
                  <w:pStyle w:val="NormalIndent"/>
                  <w:rPr>
                    <w:rFonts w:cstheme="minorHAnsi"/>
                    <w:sz w:val="24"/>
                    <w:szCs w:val="24"/>
                  </w:rPr>
                </w:pPr>
                <w:r w:rsidRPr="00540498">
                  <w:rPr>
                    <w:rFonts w:cstheme="minorHAnsi"/>
                    <w:sz w:val="24"/>
                    <w:szCs w:val="24"/>
                  </w:rPr>
                  <w:t>Cell Phone</w:t>
                </w:r>
              </w:p>
            </w:sdtContent>
          </w:sdt>
        </w:tc>
        <w:tc>
          <w:tcPr>
            <w:tcW w:w="1314" w:type="pct"/>
            <w:tcBorders>
              <w:top w:val="single" w:sz="4" w:space="0" w:color="auto"/>
              <w:bottom w:val="single" w:sz="4" w:space="0" w:color="auto"/>
            </w:tcBorders>
            <w:vAlign w:val="center"/>
          </w:tcPr>
          <w:p w14:paraId="37669951" w14:textId="77777777" w:rsidR="00536E9B" w:rsidRPr="00540498" w:rsidRDefault="00536E9B" w:rsidP="00536E9B">
            <w:pPr>
              <w:rPr>
                <w:rFonts w:cstheme="minorHAnsi"/>
                <w:sz w:val="24"/>
                <w:szCs w:val="24"/>
              </w:rPr>
            </w:pPr>
          </w:p>
        </w:tc>
        <w:tc>
          <w:tcPr>
            <w:tcW w:w="801" w:type="pct"/>
            <w:tcBorders>
              <w:top w:val="single" w:sz="4" w:space="0" w:color="auto"/>
            </w:tcBorders>
            <w:vAlign w:val="center"/>
          </w:tcPr>
          <w:p w14:paraId="7614890C" w14:textId="77777777" w:rsidR="00536E9B" w:rsidRPr="00540498" w:rsidRDefault="00536E9B" w:rsidP="00536E9B">
            <w:pPr>
              <w:rPr>
                <w:rFonts w:cstheme="minorHAnsi"/>
                <w:sz w:val="24"/>
                <w:szCs w:val="24"/>
              </w:rPr>
            </w:pPr>
            <w:r w:rsidRPr="00540498">
              <w:rPr>
                <w:rFonts w:cstheme="minorHAnsi"/>
                <w:sz w:val="24"/>
                <w:szCs w:val="24"/>
              </w:rPr>
              <w:t>Other Phone</w:t>
            </w:r>
          </w:p>
        </w:tc>
        <w:tc>
          <w:tcPr>
            <w:tcW w:w="1401" w:type="pct"/>
            <w:tcBorders>
              <w:top w:val="single" w:sz="4" w:space="0" w:color="auto"/>
              <w:bottom w:val="single" w:sz="4" w:space="0" w:color="auto"/>
            </w:tcBorders>
            <w:vAlign w:val="center"/>
          </w:tcPr>
          <w:p w14:paraId="0CDA7C49" w14:textId="77777777" w:rsidR="00536E9B" w:rsidRPr="00540498" w:rsidRDefault="00536E9B" w:rsidP="00536E9B">
            <w:pPr>
              <w:rPr>
                <w:rFonts w:cstheme="minorHAnsi"/>
                <w:sz w:val="24"/>
                <w:szCs w:val="24"/>
              </w:rPr>
            </w:pPr>
          </w:p>
        </w:tc>
      </w:tr>
      <w:tr w:rsidR="00536E9B" w:rsidRPr="00540498" w14:paraId="323378AB" w14:textId="77777777" w:rsidTr="00536E9B">
        <w:tc>
          <w:tcPr>
            <w:tcW w:w="1484" w:type="pct"/>
            <w:vAlign w:val="center"/>
          </w:tcPr>
          <w:sdt>
            <w:sdtPr>
              <w:rPr>
                <w:rFonts w:cstheme="minorHAnsi"/>
                <w:sz w:val="24"/>
                <w:szCs w:val="24"/>
              </w:rPr>
              <w:id w:val="1334104394"/>
              <w:placeholder>
                <w:docPart w:val="37EC2118654C4BE095FDB12234E555D8"/>
              </w:placeholder>
              <w:temporary/>
              <w:showingPlcHdr/>
              <w15:appearance w15:val="hidden"/>
            </w:sdtPr>
            <w:sdtContent>
              <w:p w14:paraId="5F3D8DDB" w14:textId="0DD253C0" w:rsidR="00536E9B" w:rsidRPr="00540498" w:rsidRDefault="00536E9B" w:rsidP="00536E9B">
                <w:pPr>
                  <w:pStyle w:val="NormalIndent"/>
                  <w:rPr>
                    <w:rFonts w:cstheme="minorHAnsi"/>
                    <w:sz w:val="24"/>
                    <w:szCs w:val="24"/>
                  </w:rPr>
                </w:pPr>
                <w:r w:rsidRPr="00540498">
                  <w:rPr>
                    <w:rFonts w:cstheme="minorHAnsi"/>
                    <w:sz w:val="24"/>
                    <w:szCs w:val="24"/>
                  </w:rPr>
                  <w:t>Email</w:t>
                </w:r>
              </w:p>
            </w:sdtContent>
          </w:sdt>
        </w:tc>
        <w:tc>
          <w:tcPr>
            <w:tcW w:w="3516" w:type="pct"/>
            <w:gridSpan w:val="3"/>
            <w:tcBorders>
              <w:bottom w:val="single" w:sz="4" w:space="0" w:color="auto"/>
            </w:tcBorders>
            <w:vAlign w:val="center"/>
          </w:tcPr>
          <w:p w14:paraId="577803B7" w14:textId="77777777" w:rsidR="00536E9B" w:rsidRPr="00540498" w:rsidRDefault="00536E9B" w:rsidP="00536E9B">
            <w:pPr>
              <w:rPr>
                <w:rFonts w:cstheme="minorHAnsi"/>
                <w:sz w:val="24"/>
                <w:szCs w:val="24"/>
              </w:rPr>
            </w:pPr>
          </w:p>
        </w:tc>
      </w:tr>
      <w:tr w:rsidR="00536E9B" w:rsidRPr="00540498" w14:paraId="687A785C" w14:textId="77777777" w:rsidTr="00536E9B">
        <w:tc>
          <w:tcPr>
            <w:tcW w:w="1484" w:type="pct"/>
            <w:vAlign w:val="center"/>
          </w:tcPr>
          <w:p w14:paraId="7BA91541" w14:textId="58E3A7B8" w:rsidR="00536E9B" w:rsidRPr="00540498" w:rsidRDefault="00536E9B" w:rsidP="00536E9B">
            <w:pPr>
              <w:pStyle w:val="NormalIndent"/>
              <w:rPr>
                <w:rFonts w:cstheme="minorHAnsi"/>
                <w:sz w:val="24"/>
                <w:szCs w:val="24"/>
              </w:rPr>
            </w:pPr>
            <w:r w:rsidRPr="00540498">
              <w:rPr>
                <w:rFonts w:cstheme="minorHAnsi"/>
                <w:sz w:val="24"/>
                <w:szCs w:val="24"/>
              </w:rPr>
              <w:t>Section</w:t>
            </w:r>
          </w:p>
        </w:tc>
        <w:tc>
          <w:tcPr>
            <w:tcW w:w="3516" w:type="pct"/>
            <w:gridSpan w:val="3"/>
            <w:tcBorders>
              <w:bottom w:val="single" w:sz="4" w:space="0" w:color="auto"/>
            </w:tcBorders>
            <w:vAlign w:val="center"/>
          </w:tcPr>
          <w:p w14:paraId="20A1565A" w14:textId="77777777" w:rsidR="00536E9B" w:rsidRPr="00540498" w:rsidRDefault="00536E9B" w:rsidP="00536E9B">
            <w:pPr>
              <w:rPr>
                <w:rFonts w:cstheme="minorHAnsi"/>
                <w:sz w:val="24"/>
                <w:szCs w:val="24"/>
              </w:rPr>
            </w:pPr>
          </w:p>
        </w:tc>
      </w:tr>
      <w:tr w:rsidR="00536E9B" w:rsidRPr="00540498" w14:paraId="3F4953D0" w14:textId="77777777" w:rsidTr="00536E9B">
        <w:tc>
          <w:tcPr>
            <w:tcW w:w="1484" w:type="pct"/>
            <w:vAlign w:val="center"/>
          </w:tcPr>
          <w:p w14:paraId="230FE9E3" w14:textId="77777777" w:rsidR="00536E9B" w:rsidRDefault="00536E9B" w:rsidP="00536E9B">
            <w:pPr>
              <w:pStyle w:val="NormalIndent"/>
              <w:spacing w:before="0"/>
              <w:rPr>
                <w:rFonts w:cstheme="minorHAnsi"/>
                <w:sz w:val="24"/>
                <w:szCs w:val="24"/>
              </w:rPr>
            </w:pPr>
          </w:p>
          <w:p w14:paraId="64BFA9AC" w14:textId="2E0F7BDF" w:rsidR="00536E9B" w:rsidRDefault="00536E9B" w:rsidP="00536E9B">
            <w:pPr>
              <w:pStyle w:val="NormalIndent"/>
              <w:spacing w:before="0"/>
              <w:rPr>
                <w:rFonts w:cstheme="minorHAnsi"/>
                <w:sz w:val="24"/>
                <w:szCs w:val="24"/>
              </w:rPr>
            </w:pPr>
            <w:r>
              <w:rPr>
                <w:rFonts w:cstheme="minorHAnsi"/>
                <w:sz w:val="24"/>
                <w:szCs w:val="24"/>
              </w:rPr>
              <w:t xml:space="preserve">Primary </w:t>
            </w:r>
          </w:p>
          <w:p w14:paraId="0085A659" w14:textId="30A615D0" w:rsidR="00536E9B" w:rsidRPr="00540498" w:rsidRDefault="00536E9B" w:rsidP="00536E9B">
            <w:pPr>
              <w:pStyle w:val="NormalIndent"/>
              <w:spacing w:before="0"/>
              <w:rPr>
                <w:rFonts w:cstheme="minorHAnsi"/>
                <w:sz w:val="24"/>
                <w:szCs w:val="24"/>
              </w:rPr>
            </w:pPr>
            <w:r>
              <w:rPr>
                <w:rFonts w:cstheme="minorHAnsi"/>
                <w:sz w:val="24"/>
                <w:szCs w:val="24"/>
              </w:rPr>
              <w:t>Address</w:t>
            </w:r>
          </w:p>
        </w:tc>
        <w:tc>
          <w:tcPr>
            <w:tcW w:w="3516" w:type="pct"/>
            <w:gridSpan w:val="3"/>
            <w:tcBorders>
              <w:bottom w:val="single" w:sz="4" w:space="0" w:color="auto"/>
            </w:tcBorders>
            <w:vAlign w:val="center"/>
          </w:tcPr>
          <w:p w14:paraId="224B56B0" w14:textId="77777777" w:rsidR="00536E9B" w:rsidRPr="00540498" w:rsidRDefault="00536E9B" w:rsidP="00536E9B">
            <w:pPr>
              <w:rPr>
                <w:rFonts w:cstheme="minorHAnsi"/>
                <w:sz w:val="24"/>
                <w:szCs w:val="24"/>
              </w:rPr>
            </w:pPr>
          </w:p>
        </w:tc>
      </w:tr>
      <w:tr w:rsidR="00536E9B" w:rsidRPr="00540498" w14:paraId="25725E0A" w14:textId="77777777" w:rsidTr="00536E9B">
        <w:tc>
          <w:tcPr>
            <w:tcW w:w="1484" w:type="pct"/>
            <w:vAlign w:val="center"/>
          </w:tcPr>
          <w:p w14:paraId="3D684E12" w14:textId="6E9F897A" w:rsidR="00536E9B" w:rsidRPr="00540498" w:rsidRDefault="00536E9B" w:rsidP="00536E9B">
            <w:pPr>
              <w:pStyle w:val="NormalIndent"/>
              <w:rPr>
                <w:rFonts w:cstheme="minorHAnsi"/>
                <w:sz w:val="24"/>
                <w:szCs w:val="24"/>
              </w:rPr>
            </w:pPr>
            <w:r w:rsidRPr="00540498">
              <w:rPr>
                <w:rFonts w:cstheme="minorHAnsi"/>
                <w:sz w:val="24"/>
                <w:szCs w:val="24"/>
              </w:rPr>
              <w:t>Signature</w:t>
            </w:r>
          </w:p>
        </w:tc>
        <w:tc>
          <w:tcPr>
            <w:tcW w:w="3516" w:type="pct"/>
            <w:gridSpan w:val="3"/>
            <w:tcBorders>
              <w:bottom w:val="single" w:sz="4" w:space="0" w:color="auto"/>
            </w:tcBorders>
            <w:vAlign w:val="center"/>
          </w:tcPr>
          <w:p w14:paraId="6587CA8D" w14:textId="77777777" w:rsidR="00536E9B" w:rsidRPr="00540498" w:rsidRDefault="00536E9B" w:rsidP="00536E9B">
            <w:pPr>
              <w:rPr>
                <w:rFonts w:cstheme="minorHAnsi"/>
                <w:sz w:val="24"/>
                <w:szCs w:val="24"/>
              </w:rPr>
            </w:pPr>
          </w:p>
        </w:tc>
      </w:tr>
      <w:tr w:rsidR="00536E9B" w:rsidRPr="00540498" w14:paraId="364EA88F" w14:textId="77777777" w:rsidTr="00536E9B">
        <w:tc>
          <w:tcPr>
            <w:tcW w:w="5000" w:type="pct"/>
            <w:gridSpan w:val="4"/>
            <w:shd w:val="clear" w:color="auto" w:fill="C0DEF4" w:themeFill="accent1" w:themeFillTint="33"/>
            <w:vAlign w:val="bottom"/>
          </w:tcPr>
          <w:p w14:paraId="092D9F8D" w14:textId="77777777" w:rsidR="00536E9B" w:rsidRPr="000E09F1" w:rsidRDefault="00536E9B" w:rsidP="00536E9B">
            <w:pPr>
              <w:pStyle w:val="Heading1"/>
              <w:rPr>
                <w:rFonts w:asciiTheme="minorHAnsi" w:hAnsiTheme="minorHAnsi" w:cstheme="minorHAnsi"/>
              </w:rPr>
            </w:pPr>
            <w:proofErr w:type="gramStart"/>
            <w:r w:rsidRPr="000E09F1">
              <w:rPr>
                <w:rFonts w:asciiTheme="minorHAnsi" w:hAnsiTheme="minorHAnsi" w:cstheme="minorHAnsi"/>
              </w:rPr>
              <w:t>Seconder</w:t>
            </w:r>
            <w:proofErr w:type="gramEnd"/>
            <w:r w:rsidRPr="000E09F1">
              <w:rPr>
                <w:rFonts w:asciiTheme="minorHAnsi" w:hAnsiTheme="minorHAnsi" w:cstheme="minorHAnsi"/>
              </w:rPr>
              <w:t xml:space="preserve"> Information</w:t>
            </w:r>
          </w:p>
        </w:tc>
      </w:tr>
      <w:tr w:rsidR="00536E9B" w:rsidRPr="00540498" w14:paraId="1ED587B9" w14:textId="77777777" w:rsidTr="00536E9B">
        <w:sdt>
          <w:sdtPr>
            <w:rPr>
              <w:rFonts w:cstheme="minorHAnsi"/>
              <w:sz w:val="24"/>
              <w:szCs w:val="24"/>
            </w:rPr>
            <w:id w:val="512807750"/>
            <w:placeholder>
              <w:docPart w:val="74E8FE5D91B34CEFBFF5034A3D58E9F2"/>
            </w:placeholder>
            <w:temporary/>
            <w:showingPlcHdr/>
            <w15:appearance w15:val="hidden"/>
          </w:sdtPr>
          <w:sdtContent>
            <w:tc>
              <w:tcPr>
                <w:tcW w:w="1484" w:type="pct"/>
                <w:vAlign w:val="center"/>
              </w:tcPr>
              <w:p w14:paraId="02A5429B" w14:textId="77777777" w:rsidR="00536E9B" w:rsidRPr="00540498" w:rsidRDefault="00536E9B" w:rsidP="00536E9B">
                <w:pPr>
                  <w:pStyle w:val="NormalIndent"/>
                  <w:rPr>
                    <w:rFonts w:cstheme="minorHAnsi"/>
                    <w:sz w:val="24"/>
                    <w:szCs w:val="24"/>
                  </w:rPr>
                </w:pPr>
                <w:r w:rsidRPr="00540498">
                  <w:rPr>
                    <w:rFonts w:cstheme="minorHAnsi"/>
                    <w:sz w:val="24"/>
                    <w:szCs w:val="24"/>
                  </w:rPr>
                  <w:t>First Name</w:t>
                </w:r>
              </w:p>
            </w:tc>
          </w:sdtContent>
        </w:sdt>
        <w:tc>
          <w:tcPr>
            <w:tcW w:w="3516" w:type="pct"/>
            <w:gridSpan w:val="3"/>
            <w:tcBorders>
              <w:bottom w:val="single" w:sz="4" w:space="0" w:color="auto"/>
            </w:tcBorders>
            <w:vAlign w:val="bottom"/>
          </w:tcPr>
          <w:p w14:paraId="18F8E0D2" w14:textId="77777777" w:rsidR="00536E9B" w:rsidRPr="00540498" w:rsidRDefault="00536E9B" w:rsidP="00536E9B">
            <w:pPr>
              <w:rPr>
                <w:rFonts w:cstheme="minorHAnsi"/>
                <w:sz w:val="24"/>
                <w:szCs w:val="24"/>
              </w:rPr>
            </w:pPr>
          </w:p>
        </w:tc>
      </w:tr>
      <w:tr w:rsidR="00536E9B" w:rsidRPr="00540498" w14:paraId="346E27EA" w14:textId="77777777" w:rsidTr="00536E9B">
        <w:sdt>
          <w:sdtPr>
            <w:rPr>
              <w:rFonts w:cstheme="minorHAnsi"/>
              <w:sz w:val="24"/>
              <w:szCs w:val="24"/>
            </w:rPr>
            <w:id w:val="-1825197919"/>
            <w:placeholder>
              <w:docPart w:val="984C9E78D0724BB69322F78730C793DF"/>
            </w:placeholder>
            <w:temporary/>
            <w:showingPlcHdr/>
            <w15:appearance w15:val="hidden"/>
          </w:sdtPr>
          <w:sdtContent>
            <w:tc>
              <w:tcPr>
                <w:tcW w:w="1484" w:type="pct"/>
                <w:vAlign w:val="center"/>
              </w:tcPr>
              <w:p w14:paraId="00C48DDE" w14:textId="77777777" w:rsidR="00536E9B" w:rsidRPr="00540498" w:rsidRDefault="00536E9B" w:rsidP="00536E9B">
                <w:pPr>
                  <w:pStyle w:val="NormalIndent"/>
                  <w:rPr>
                    <w:rFonts w:cstheme="minorHAnsi"/>
                    <w:sz w:val="24"/>
                    <w:szCs w:val="24"/>
                  </w:rPr>
                </w:pPr>
                <w:r w:rsidRPr="00540498">
                  <w:rPr>
                    <w:rFonts w:cstheme="minorHAnsi"/>
                    <w:sz w:val="24"/>
                    <w:szCs w:val="24"/>
                  </w:rPr>
                  <w:t>Last Name</w:t>
                </w:r>
              </w:p>
            </w:tc>
          </w:sdtContent>
        </w:sdt>
        <w:tc>
          <w:tcPr>
            <w:tcW w:w="3516" w:type="pct"/>
            <w:gridSpan w:val="3"/>
            <w:tcBorders>
              <w:top w:val="single" w:sz="4" w:space="0" w:color="auto"/>
              <w:bottom w:val="single" w:sz="4" w:space="0" w:color="auto"/>
            </w:tcBorders>
            <w:vAlign w:val="bottom"/>
          </w:tcPr>
          <w:p w14:paraId="0F831FF8" w14:textId="77777777" w:rsidR="00536E9B" w:rsidRPr="00540498" w:rsidRDefault="00536E9B" w:rsidP="00536E9B">
            <w:pPr>
              <w:rPr>
                <w:rFonts w:cstheme="minorHAnsi"/>
                <w:sz w:val="24"/>
                <w:szCs w:val="24"/>
              </w:rPr>
            </w:pPr>
          </w:p>
        </w:tc>
      </w:tr>
      <w:tr w:rsidR="00536E9B" w:rsidRPr="00540498" w14:paraId="2EC75071" w14:textId="77777777" w:rsidTr="00536E9B">
        <w:sdt>
          <w:sdtPr>
            <w:rPr>
              <w:rFonts w:cstheme="minorHAnsi"/>
              <w:sz w:val="24"/>
              <w:szCs w:val="24"/>
            </w:rPr>
            <w:id w:val="2128743541"/>
            <w:placeholder>
              <w:docPart w:val="89FE8F39ACA7423AB023C33C94CA918F"/>
            </w:placeholder>
            <w:temporary/>
            <w:showingPlcHdr/>
            <w15:appearance w15:val="hidden"/>
          </w:sdtPr>
          <w:sdtContent>
            <w:tc>
              <w:tcPr>
                <w:tcW w:w="1484" w:type="pct"/>
                <w:vAlign w:val="center"/>
              </w:tcPr>
              <w:p w14:paraId="00FE118B" w14:textId="77777777" w:rsidR="00536E9B" w:rsidRPr="00540498" w:rsidRDefault="00536E9B" w:rsidP="00536E9B">
                <w:pPr>
                  <w:pStyle w:val="NormalIndent"/>
                  <w:rPr>
                    <w:rFonts w:cstheme="minorHAnsi"/>
                    <w:sz w:val="24"/>
                    <w:szCs w:val="24"/>
                  </w:rPr>
                </w:pPr>
                <w:r w:rsidRPr="00540498">
                  <w:rPr>
                    <w:rFonts w:cstheme="minorHAnsi"/>
                    <w:sz w:val="24"/>
                    <w:szCs w:val="24"/>
                  </w:rPr>
                  <w:t>Cell Phone</w:t>
                </w:r>
              </w:p>
            </w:tc>
          </w:sdtContent>
        </w:sdt>
        <w:tc>
          <w:tcPr>
            <w:tcW w:w="1314" w:type="pct"/>
            <w:tcBorders>
              <w:top w:val="single" w:sz="4" w:space="0" w:color="auto"/>
              <w:bottom w:val="single" w:sz="4" w:space="0" w:color="auto"/>
            </w:tcBorders>
            <w:vAlign w:val="bottom"/>
          </w:tcPr>
          <w:p w14:paraId="2DF3AEF1" w14:textId="77777777" w:rsidR="00536E9B" w:rsidRPr="00540498" w:rsidRDefault="00536E9B" w:rsidP="00536E9B">
            <w:pPr>
              <w:rPr>
                <w:rFonts w:cstheme="minorHAnsi"/>
                <w:sz w:val="24"/>
                <w:szCs w:val="24"/>
              </w:rPr>
            </w:pPr>
          </w:p>
        </w:tc>
        <w:tc>
          <w:tcPr>
            <w:tcW w:w="801" w:type="pct"/>
            <w:tcBorders>
              <w:top w:val="single" w:sz="4" w:space="0" w:color="auto"/>
            </w:tcBorders>
            <w:vAlign w:val="bottom"/>
          </w:tcPr>
          <w:p w14:paraId="788B208A" w14:textId="77777777" w:rsidR="00536E9B" w:rsidRPr="00540498" w:rsidRDefault="00536E9B" w:rsidP="00536E9B">
            <w:pPr>
              <w:rPr>
                <w:rFonts w:cstheme="minorHAnsi"/>
                <w:sz w:val="24"/>
                <w:szCs w:val="24"/>
              </w:rPr>
            </w:pPr>
            <w:r w:rsidRPr="00540498">
              <w:rPr>
                <w:rFonts w:cstheme="minorHAnsi"/>
                <w:sz w:val="24"/>
                <w:szCs w:val="24"/>
              </w:rPr>
              <w:t>Other Phone</w:t>
            </w:r>
          </w:p>
        </w:tc>
        <w:tc>
          <w:tcPr>
            <w:tcW w:w="1401" w:type="pct"/>
            <w:tcBorders>
              <w:top w:val="single" w:sz="4" w:space="0" w:color="auto"/>
              <w:bottom w:val="single" w:sz="4" w:space="0" w:color="auto"/>
            </w:tcBorders>
            <w:vAlign w:val="bottom"/>
          </w:tcPr>
          <w:p w14:paraId="0C6C38AF" w14:textId="77777777" w:rsidR="00536E9B" w:rsidRPr="00540498" w:rsidRDefault="00536E9B" w:rsidP="00536E9B">
            <w:pPr>
              <w:rPr>
                <w:rFonts w:cstheme="minorHAnsi"/>
                <w:sz w:val="24"/>
                <w:szCs w:val="24"/>
              </w:rPr>
            </w:pPr>
          </w:p>
        </w:tc>
      </w:tr>
      <w:tr w:rsidR="00536E9B" w:rsidRPr="00540498" w14:paraId="690A5BAC" w14:textId="77777777" w:rsidTr="00536E9B">
        <w:sdt>
          <w:sdtPr>
            <w:rPr>
              <w:rFonts w:cstheme="minorHAnsi"/>
              <w:sz w:val="24"/>
              <w:szCs w:val="24"/>
            </w:rPr>
            <w:id w:val="701370731"/>
            <w:placeholder>
              <w:docPart w:val="FB7A3C9F7BD94C28AEBEF815EE9A0C22"/>
            </w:placeholder>
            <w:temporary/>
            <w:showingPlcHdr/>
            <w15:appearance w15:val="hidden"/>
          </w:sdtPr>
          <w:sdtContent>
            <w:tc>
              <w:tcPr>
                <w:tcW w:w="1484" w:type="pct"/>
                <w:vAlign w:val="center"/>
              </w:tcPr>
              <w:p w14:paraId="2F65C1BD" w14:textId="77777777" w:rsidR="00536E9B" w:rsidRPr="00540498" w:rsidRDefault="00536E9B" w:rsidP="00536E9B">
                <w:pPr>
                  <w:pStyle w:val="NormalIndent"/>
                  <w:rPr>
                    <w:rFonts w:cstheme="minorHAnsi"/>
                    <w:sz w:val="24"/>
                    <w:szCs w:val="24"/>
                  </w:rPr>
                </w:pPr>
                <w:r w:rsidRPr="00540498">
                  <w:rPr>
                    <w:rFonts w:cstheme="minorHAnsi"/>
                    <w:sz w:val="24"/>
                    <w:szCs w:val="24"/>
                  </w:rPr>
                  <w:t>Email</w:t>
                </w:r>
              </w:p>
            </w:tc>
          </w:sdtContent>
        </w:sdt>
        <w:tc>
          <w:tcPr>
            <w:tcW w:w="3516" w:type="pct"/>
            <w:gridSpan w:val="3"/>
            <w:tcBorders>
              <w:bottom w:val="single" w:sz="4" w:space="0" w:color="auto"/>
            </w:tcBorders>
            <w:vAlign w:val="bottom"/>
          </w:tcPr>
          <w:p w14:paraId="6DC63C76" w14:textId="77777777" w:rsidR="00536E9B" w:rsidRPr="00540498" w:rsidRDefault="00536E9B" w:rsidP="00536E9B">
            <w:pPr>
              <w:rPr>
                <w:rFonts w:cstheme="minorHAnsi"/>
                <w:sz w:val="24"/>
                <w:szCs w:val="24"/>
              </w:rPr>
            </w:pPr>
          </w:p>
        </w:tc>
      </w:tr>
      <w:tr w:rsidR="00536E9B" w:rsidRPr="00540498" w14:paraId="75766DFD" w14:textId="77777777" w:rsidTr="00536E9B">
        <w:tc>
          <w:tcPr>
            <w:tcW w:w="1484" w:type="pct"/>
            <w:vAlign w:val="center"/>
          </w:tcPr>
          <w:p w14:paraId="4D6BC966" w14:textId="77777777" w:rsidR="00536E9B" w:rsidRPr="00540498" w:rsidRDefault="00536E9B" w:rsidP="00536E9B">
            <w:pPr>
              <w:rPr>
                <w:rFonts w:cstheme="minorHAnsi"/>
                <w:b/>
                <w:sz w:val="24"/>
                <w:szCs w:val="24"/>
              </w:rPr>
            </w:pPr>
            <w:r>
              <w:rPr>
                <w:rFonts w:cstheme="minorHAnsi"/>
                <w:sz w:val="24"/>
                <w:szCs w:val="24"/>
              </w:rPr>
              <w:t xml:space="preserve">             </w:t>
            </w:r>
            <w:r w:rsidRPr="00540498">
              <w:rPr>
                <w:rFonts w:cstheme="minorHAnsi"/>
                <w:sz w:val="24"/>
                <w:szCs w:val="24"/>
              </w:rPr>
              <w:t>Section</w:t>
            </w:r>
          </w:p>
        </w:tc>
        <w:tc>
          <w:tcPr>
            <w:tcW w:w="3516" w:type="pct"/>
            <w:gridSpan w:val="3"/>
            <w:vAlign w:val="bottom"/>
          </w:tcPr>
          <w:p w14:paraId="3B1A27D2" w14:textId="77777777" w:rsidR="00536E9B" w:rsidRPr="00540498" w:rsidRDefault="00536E9B" w:rsidP="00536E9B">
            <w:pPr>
              <w:rPr>
                <w:rFonts w:cstheme="minorHAnsi"/>
                <w:b/>
                <w:sz w:val="24"/>
                <w:szCs w:val="24"/>
              </w:rPr>
            </w:pPr>
          </w:p>
        </w:tc>
      </w:tr>
      <w:tr w:rsidR="00536E9B" w:rsidRPr="00540498" w14:paraId="0A770E3D" w14:textId="77777777" w:rsidTr="00536E9B">
        <w:tc>
          <w:tcPr>
            <w:tcW w:w="1484" w:type="pct"/>
            <w:vAlign w:val="center"/>
          </w:tcPr>
          <w:p w14:paraId="4912D13E" w14:textId="77777777" w:rsidR="00536E9B" w:rsidRDefault="00536E9B" w:rsidP="00536E9B">
            <w:pPr>
              <w:spacing w:before="0"/>
              <w:ind w:left="720"/>
              <w:rPr>
                <w:rFonts w:cstheme="minorHAnsi"/>
                <w:sz w:val="24"/>
                <w:szCs w:val="24"/>
              </w:rPr>
            </w:pPr>
          </w:p>
          <w:p w14:paraId="0F053127" w14:textId="04A856B3" w:rsidR="00536E9B" w:rsidRDefault="00536E9B" w:rsidP="00536E9B">
            <w:pPr>
              <w:spacing w:before="0"/>
              <w:ind w:left="720"/>
              <w:rPr>
                <w:rFonts w:cstheme="minorHAnsi"/>
                <w:sz w:val="24"/>
                <w:szCs w:val="24"/>
              </w:rPr>
            </w:pPr>
            <w:r>
              <w:rPr>
                <w:rFonts w:cstheme="minorHAnsi"/>
                <w:sz w:val="24"/>
                <w:szCs w:val="24"/>
              </w:rPr>
              <w:t>Primary</w:t>
            </w:r>
          </w:p>
          <w:p w14:paraId="3B20056B" w14:textId="71F2048C" w:rsidR="00536E9B" w:rsidRDefault="00536E9B" w:rsidP="00536E9B">
            <w:pPr>
              <w:spacing w:before="0"/>
              <w:ind w:left="720"/>
              <w:rPr>
                <w:rFonts w:cstheme="minorHAnsi"/>
                <w:sz w:val="24"/>
                <w:szCs w:val="24"/>
              </w:rPr>
            </w:pPr>
            <w:r>
              <w:rPr>
                <w:rFonts w:cstheme="minorHAnsi"/>
                <w:sz w:val="24"/>
                <w:szCs w:val="24"/>
              </w:rPr>
              <w:t>Address</w:t>
            </w:r>
          </w:p>
        </w:tc>
        <w:tc>
          <w:tcPr>
            <w:tcW w:w="3516" w:type="pct"/>
            <w:gridSpan w:val="3"/>
            <w:vAlign w:val="bottom"/>
          </w:tcPr>
          <w:p w14:paraId="567CBD4D" w14:textId="77777777" w:rsidR="00536E9B" w:rsidRPr="00540498" w:rsidRDefault="00536E9B" w:rsidP="00536E9B">
            <w:pPr>
              <w:rPr>
                <w:rFonts w:cstheme="minorHAnsi"/>
                <w:b/>
                <w:sz w:val="24"/>
                <w:szCs w:val="24"/>
              </w:rPr>
            </w:pPr>
          </w:p>
        </w:tc>
      </w:tr>
      <w:tr w:rsidR="00536E9B" w:rsidRPr="00540498" w14:paraId="441ECD1A" w14:textId="77777777" w:rsidTr="00536E9B">
        <w:tc>
          <w:tcPr>
            <w:tcW w:w="5000" w:type="pct"/>
            <w:gridSpan w:val="4"/>
            <w:vAlign w:val="bottom"/>
          </w:tcPr>
          <w:p w14:paraId="5B6686C8" w14:textId="77777777" w:rsidR="00536E9B" w:rsidRPr="00540498" w:rsidRDefault="00536E9B" w:rsidP="00536E9B">
            <w:pPr>
              <w:jc w:val="center"/>
              <w:rPr>
                <w:rFonts w:cstheme="minorHAnsi"/>
                <w:b/>
                <w:bCs/>
                <w:sz w:val="24"/>
                <w:szCs w:val="24"/>
              </w:rPr>
            </w:pPr>
            <w:r w:rsidRPr="00540498">
              <w:rPr>
                <w:rFonts w:cstheme="minorHAnsi"/>
                <w:b/>
                <w:bCs/>
                <w:sz w:val="24"/>
                <w:szCs w:val="24"/>
              </w:rPr>
              <w:t>I affirm that all statements included in this profile summary are true to the best of my knowledge. Please initial:</w:t>
            </w:r>
          </w:p>
          <w:p w14:paraId="074D9AE0" w14:textId="77777777" w:rsidR="00536E9B" w:rsidRPr="00540498" w:rsidRDefault="00536E9B" w:rsidP="00536E9B">
            <w:pPr>
              <w:jc w:val="center"/>
              <w:rPr>
                <w:rFonts w:cstheme="minorHAnsi"/>
                <w:sz w:val="24"/>
                <w:szCs w:val="24"/>
              </w:rPr>
            </w:pPr>
          </w:p>
          <w:p w14:paraId="473B2C49" w14:textId="77777777" w:rsidR="00536E9B" w:rsidRPr="00540498" w:rsidRDefault="00536E9B" w:rsidP="00536E9B">
            <w:pPr>
              <w:rPr>
                <w:rFonts w:cstheme="minorHAnsi"/>
                <w:b/>
                <w:sz w:val="24"/>
                <w:szCs w:val="24"/>
              </w:rPr>
            </w:pPr>
          </w:p>
        </w:tc>
      </w:tr>
    </w:tbl>
    <w:p w14:paraId="6D930785" w14:textId="77777777" w:rsidR="001D436A" w:rsidRDefault="001D436A" w:rsidP="00637200">
      <w:pPr>
        <w:rPr>
          <w:rFonts w:cstheme="minorHAnsi"/>
          <w:sz w:val="24"/>
          <w:szCs w:val="24"/>
        </w:rPr>
      </w:pPr>
    </w:p>
    <w:p w14:paraId="1C74752D" w14:textId="77777777" w:rsidR="00536E9B" w:rsidRDefault="00536E9B" w:rsidP="00637200">
      <w:pPr>
        <w:rPr>
          <w:rFonts w:cstheme="minorHAnsi"/>
          <w:sz w:val="24"/>
          <w:szCs w:val="24"/>
        </w:rPr>
      </w:pPr>
    </w:p>
    <w:p w14:paraId="71B3903C" w14:textId="77777777" w:rsidR="00536E9B" w:rsidRDefault="00536E9B" w:rsidP="00637200">
      <w:pPr>
        <w:rPr>
          <w:rFonts w:cstheme="minorHAnsi"/>
          <w:sz w:val="24"/>
          <w:szCs w:val="24"/>
        </w:rPr>
      </w:pPr>
    </w:p>
    <w:p w14:paraId="7ACB419C" w14:textId="77777777" w:rsidR="00536E9B" w:rsidRDefault="00536E9B" w:rsidP="00637200">
      <w:pPr>
        <w:rPr>
          <w:rFonts w:cstheme="minorHAnsi"/>
          <w:sz w:val="24"/>
          <w:szCs w:val="24"/>
        </w:rPr>
      </w:pPr>
    </w:p>
    <w:p w14:paraId="533B8316" w14:textId="77777777" w:rsidR="00536E9B" w:rsidRDefault="00536E9B" w:rsidP="00637200">
      <w:pPr>
        <w:rPr>
          <w:rFonts w:cstheme="minorHAnsi"/>
          <w:sz w:val="24"/>
          <w:szCs w:val="24"/>
        </w:rPr>
      </w:pPr>
    </w:p>
    <w:p w14:paraId="5E1290DE" w14:textId="77777777" w:rsidR="00536E9B" w:rsidRDefault="00536E9B" w:rsidP="00637200">
      <w:pPr>
        <w:rPr>
          <w:rFonts w:cstheme="minorHAnsi"/>
          <w:sz w:val="24"/>
          <w:szCs w:val="24"/>
        </w:rPr>
      </w:pPr>
    </w:p>
    <w:p w14:paraId="53A4E9AD" w14:textId="77777777" w:rsidR="00536E9B" w:rsidRDefault="00536E9B" w:rsidP="00637200">
      <w:pPr>
        <w:rPr>
          <w:rFonts w:cstheme="minorHAnsi"/>
          <w:sz w:val="24"/>
          <w:szCs w:val="24"/>
        </w:rPr>
      </w:pPr>
    </w:p>
    <w:tbl>
      <w:tblPr>
        <w:tblStyle w:val="TableGrid"/>
        <w:tblW w:w="6106" w:type="pc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2563"/>
        <w:gridCol w:w="1687"/>
        <w:gridCol w:w="1367"/>
        <w:gridCol w:w="2519"/>
      </w:tblGrid>
      <w:tr w:rsidR="001D436A" w:rsidRPr="00540498" w14:paraId="075C8ADD" w14:textId="77777777" w:rsidTr="00536E9B">
        <w:tc>
          <w:tcPr>
            <w:tcW w:w="5000" w:type="pct"/>
            <w:gridSpan w:val="5"/>
            <w:shd w:val="clear" w:color="auto" w:fill="C0DEF4" w:themeFill="accent1" w:themeFillTint="33"/>
            <w:vAlign w:val="bottom"/>
          </w:tcPr>
          <w:p w14:paraId="25DA5E04" w14:textId="77777777" w:rsidR="00536E9B" w:rsidRPr="00536E9B" w:rsidRDefault="00536E9B" w:rsidP="00C35104">
            <w:pPr>
              <w:pStyle w:val="Heading1"/>
              <w:rPr>
                <w:rFonts w:asciiTheme="minorHAnsi" w:hAnsiTheme="minorHAnsi" w:cstheme="minorHAnsi"/>
                <w:sz w:val="20"/>
                <w:szCs w:val="20"/>
              </w:rPr>
            </w:pPr>
          </w:p>
          <w:p w14:paraId="7F45AB28" w14:textId="77777777" w:rsidR="001D436A" w:rsidRPr="00536E9B" w:rsidRDefault="001D436A" w:rsidP="00C35104">
            <w:pPr>
              <w:pStyle w:val="Heading1"/>
              <w:rPr>
                <w:rFonts w:asciiTheme="minorHAnsi" w:hAnsiTheme="minorHAnsi" w:cstheme="minorHAnsi"/>
                <w:sz w:val="36"/>
                <w:szCs w:val="36"/>
              </w:rPr>
            </w:pPr>
            <w:r w:rsidRPr="00536E9B">
              <w:rPr>
                <w:rFonts w:asciiTheme="minorHAnsi" w:hAnsiTheme="minorHAnsi" w:cstheme="minorHAnsi"/>
                <w:sz w:val="36"/>
                <w:szCs w:val="36"/>
              </w:rPr>
              <w:t>Nominee Information</w:t>
            </w:r>
          </w:p>
          <w:p w14:paraId="2C745E90" w14:textId="4C06398B" w:rsidR="00536E9B" w:rsidRPr="00540498" w:rsidRDefault="00536E9B" w:rsidP="00C35104">
            <w:pPr>
              <w:pStyle w:val="Heading1"/>
              <w:rPr>
                <w:rFonts w:asciiTheme="minorHAnsi" w:hAnsiTheme="minorHAnsi" w:cstheme="minorHAnsi"/>
                <w:sz w:val="24"/>
                <w:szCs w:val="24"/>
              </w:rPr>
            </w:pPr>
          </w:p>
        </w:tc>
      </w:tr>
      <w:tr w:rsidR="001D436A" w:rsidRPr="00540498" w14:paraId="25E8BF39" w14:textId="77777777" w:rsidTr="00536E9B">
        <w:tc>
          <w:tcPr>
            <w:tcW w:w="1441" w:type="pct"/>
            <w:vAlign w:val="center"/>
          </w:tcPr>
          <w:p w14:paraId="0447FDE1" w14:textId="6C2E3CA5" w:rsidR="001D436A" w:rsidRPr="00540498" w:rsidRDefault="000E09F1" w:rsidP="001D436A">
            <w:pPr>
              <w:pStyle w:val="NormalIndent"/>
              <w:ind w:left="288"/>
              <w:rPr>
                <w:rFonts w:cstheme="minorHAnsi"/>
                <w:sz w:val="24"/>
                <w:szCs w:val="24"/>
              </w:rPr>
            </w:pPr>
            <w:sdt>
              <w:sdtPr>
                <w:rPr>
                  <w:rFonts w:cstheme="minorHAnsi"/>
                  <w:sz w:val="24"/>
                  <w:szCs w:val="24"/>
                </w:rPr>
                <w:id w:val="-13927959"/>
                <w:placeholder>
                  <w:docPart w:val="2163A439449A442FB2AE94E37D70D2C1"/>
                </w:placeholder>
                <w:temporary/>
                <w:showingPlcHdr/>
                <w15:appearance w15:val="hidden"/>
              </w:sdtPr>
              <w:sdtEndPr/>
              <w:sdtContent>
                <w:r w:rsidR="001D436A" w:rsidRPr="00540498">
                  <w:rPr>
                    <w:rFonts w:cstheme="minorHAnsi"/>
                    <w:sz w:val="24"/>
                    <w:szCs w:val="24"/>
                  </w:rPr>
                  <w:t>First Name</w:t>
                </w:r>
              </w:sdtContent>
            </w:sdt>
            <w:r w:rsidR="001D436A" w:rsidRPr="00540498">
              <w:rPr>
                <w:rFonts w:cstheme="minorHAnsi"/>
                <w:sz w:val="24"/>
                <w:szCs w:val="24"/>
              </w:rPr>
              <w:t xml:space="preserve"> and Middle Initial</w:t>
            </w:r>
          </w:p>
        </w:tc>
        <w:tc>
          <w:tcPr>
            <w:tcW w:w="3559" w:type="pct"/>
            <w:gridSpan w:val="4"/>
            <w:tcBorders>
              <w:bottom w:val="single" w:sz="4" w:space="0" w:color="auto"/>
            </w:tcBorders>
            <w:vAlign w:val="bottom"/>
          </w:tcPr>
          <w:p w14:paraId="58E3600D" w14:textId="77777777" w:rsidR="001D436A" w:rsidRPr="00540498" w:rsidRDefault="001D436A" w:rsidP="00C35104">
            <w:pPr>
              <w:rPr>
                <w:rFonts w:cstheme="minorHAnsi"/>
                <w:sz w:val="24"/>
                <w:szCs w:val="24"/>
              </w:rPr>
            </w:pPr>
          </w:p>
        </w:tc>
      </w:tr>
      <w:tr w:rsidR="001D436A" w:rsidRPr="00540498" w14:paraId="0A731D0E" w14:textId="77777777" w:rsidTr="00536E9B">
        <w:sdt>
          <w:sdtPr>
            <w:rPr>
              <w:rFonts w:cstheme="minorHAnsi"/>
              <w:sz w:val="24"/>
              <w:szCs w:val="24"/>
            </w:rPr>
            <w:id w:val="1142309947"/>
            <w:placeholder>
              <w:docPart w:val="ACE3168AB4814A12AEDF88F8AD5F19CB"/>
            </w:placeholder>
            <w:temporary/>
            <w:showingPlcHdr/>
            <w15:appearance w15:val="hidden"/>
          </w:sdtPr>
          <w:sdtEndPr/>
          <w:sdtContent>
            <w:tc>
              <w:tcPr>
                <w:tcW w:w="1441" w:type="pct"/>
                <w:vAlign w:val="center"/>
              </w:tcPr>
              <w:p w14:paraId="6CFCA1C8" w14:textId="77777777" w:rsidR="001D436A" w:rsidRPr="00540498" w:rsidRDefault="001D436A" w:rsidP="001D436A">
                <w:pPr>
                  <w:pStyle w:val="NormalIndent"/>
                  <w:ind w:left="288"/>
                  <w:rPr>
                    <w:rFonts w:cstheme="minorHAnsi"/>
                    <w:sz w:val="24"/>
                    <w:szCs w:val="24"/>
                  </w:rPr>
                </w:pPr>
                <w:r w:rsidRPr="00540498">
                  <w:rPr>
                    <w:rFonts w:cstheme="minorHAnsi"/>
                    <w:sz w:val="24"/>
                    <w:szCs w:val="24"/>
                  </w:rPr>
                  <w:t>Last Name</w:t>
                </w:r>
              </w:p>
            </w:tc>
          </w:sdtContent>
        </w:sdt>
        <w:tc>
          <w:tcPr>
            <w:tcW w:w="3559" w:type="pct"/>
            <w:gridSpan w:val="4"/>
            <w:tcBorders>
              <w:top w:val="single" w:sz="4" w:space="0" w:color="auto"/>
              <w:bottom w:val="single" w:sz="4" w:space="0" w:color="auto"/>
            </w:tcBorders>
            <w:vAlign w:val="bottom"/>
          </w:tcPr>
          <w:p w14:paraId="32D758B6" w14:textId="77777777" w:rsidR="001D436A" w:rsidRPr="00540498" w:rsidRDefault="001D436A" w:rsidP="00C35104">
            <w:pPr>
              <w:rPr>
                <w:rFonts w:cstheme="minorHAnsi"/>
                <w:sz w:val="24"/>
                <w:szCs w:val="24"/>
              </w:rPr>
            </w:pPr>
          </w:p>
        </w:tc>
      </w:tr>
      <w:tr w:rsidR="001D436A" w:rsidRPr="00540498" w14:paraId="367A1E39" w14:textId="77777777" w:rsidTr="00536E9B">
        <w:sdt>
          <w:sdtPr>
            <w:rPr>
              <w:rFonts w:cstheme="minorHAnsi"/>
              <w:sz w:val="24"/>
              <w:szCs w:val="24"/>
            </w:rPr>
            <w:id w:val="-335460856"/>
            <w:placeholder>
              <w:docPart w:val="98CDEE2DB3F94FC2BA0C881BDE9DF36C"/>
            </w:placeholder>
            <w:temporary/>
            <w:showingPlcHdr/>
            <w15:appearance w15:val="hidden"/>
          </w:sdtPr>
          <w:sdtEndPr/>
          <w:sdtContent>
            <w:tc>
              <w:tcPr>
                <w:tcW w:w="1441" w:type="pct"/>
                <w:vAlign w:val="center"/>
              </w:tcPr>
              <w:p w14:paraId="7D2E5AE1" w14:textId="77777777" w:rsidR="001D436A" w:rsidRPr="00540498" w:rsidRDefault="001D436A" w:rsidP="001D436A">
                <w:pPr>
                  <w:pStyle w:val="NormalIndent"/>
                  <w:ind w:left="288"/>
                  <w:rPr>
                    <w:rFonts w:cstheme="minorHAnsi"/>
                    <w:sz w:val="24"/>
                    <w:szCs w:val="24"/>
                  </w:rPr>
                </w:pPr>
                <w:r w:rsidRPr="00540498">
                  <w:rPr>
                    <w:rFonts w:cstheme="minorHAnsi"/>
                    <w:sz w:val="24"/>
                    <w:szCs w:val="24"/>
                  </w:rPr>
                  <w:t>Cell Phone</w:t>
                </w:r>
              </w:p>
            </w:tc>
          </w:sdtContent>
        </w:sdt>
        <w:tc>
          <w:tcPr>
            <w:tcW w:w="1121" w:type="pct"/>
            <w:tcBorders>
              <w:top w:val="single" w:sz="4" w:space="0" w:color="auto"/>
              <w:bottom w:val="single" w:sz="4" w:space="0" w:color="auto"/>
            </w:tcBorders>
            <w:vAlign w:val="bottom"/>
          </w:tcPr>
          <w:p w14:paraId="76615DCD" w14:textId="77777777" w:rsidR="001D436A" w:rsidRPr="00540498" w:rsidRDefault="001D436A" w:rsidP="00C35104">
            <w:pPr>
              <w:rPr>
                <w:rFonts w:cstheme="minorHAnsi"/>
                <w:sz w:val="24"/>
                <w:szCs w:val="24"/>
              </w:rPr>
            </w:pPr>
          </w:p>
        </w:tc>
        <w:tc>
          <w:tcPr>
            <w:tcW w:w="738" w:type="pct"/>
            <w:tcBorders>
              <w:top w:val="single" w:sz="4" w:space="0" w:color="auto"/>
            </w:tcBorders>
            <w:vAlign w:val="bottom"/>
          </w:tcPr>
          <w:p w14:paraId="10586940" w14:textId="77777777" w:rsidR="001D436A" w:rsidRPr="00540498" w:rsidRDefault="001D436A" w:rsidP="00C35104">
            <w:pPr>
              <w:rPr>
                <w:rFonts w:cstheme="minorHAnsi"/>
                <w:sz w:val="24"/>
                <w:szCs w:val="24"/>
              </w:rPr>
            </w:pPr>
            <w:r w:rsidRPr="00540498">
              <w:rPr>
                <w:rFonts w:cstheme="minorHAnsi"/>
                <w:sz w:val="24"/>
                <w:szCs w:val="24"/>
              </w:rPr>
              <w:t>Other Phone</w:t>
            </w:r>
          </w:p>
        </w:tc>
        <w:tc>
          <w:tcPr>
            <w:tcW w:w="1700" w:type="pct"/>
            <w:gridSpan w:val="2"/>
            <w:tcBorders>
              <w:top w:val="single" w:sz="4" w:space="0" w:color="auto"/>
              <w:bottom w:val="single" w:sz="4" w:space="0" w:color="auto"/>
            </w:tcBorders>
            <w:vAlign w:val="bottom"/>
          </w:tcPr>
          <w:p w14:paraId="2ACA85C2" w14:textId="77777777" w:rsidR="001D436A" w:rsidRPr="00540498" w:rsidRDefault="001D436A" w:rsidP="00C35104">
            <w:pPr>
              <w:rPr>
                <w:rFonts w:cstheme="minorHAnsi"/>
                <w:sz w:val="24"/>
                <w:szCs w:val="24"/>
              </w:rPr>
            </w:pPr>
          </w:p>
        </w:tc>
      </w:tr>
      <w:tr w:rsidR="001D436A" w:rsidRPr="00540498" w14:paraId="6384B208" w14:textId="77777777" w:rsidTr="00536E9B">
        <w:sdt>
          <w:sdtPr>
            <w:rPr>
              <w:rFonts w:cstheme="minorHAnsi"/>
              <w:sz w:val="24"/>
              <w:szCs w:val="24"/>
            </w:rPr>
            <w:id w:val="-266475202"/>
            <w:placeholder>
              <w:docPart w:val="BCAF8AE965A644CB921221A90301F97E"/>
            </w:placeholder>
            <w:temporary/>
            <w:showingPlcHdr/>
            <w15:appearance w15:val="hidden"/>
          </w:sdtPr>
          <w:sdtEndPr/>
          <w:sdtContent>
            <w:tc>
              <w:tcPr>
                <w:tcW w:w="1441" w:type="pct"/>
                <w:vAlign w:val="center"/>
              </w:tcPr>
              <w:p w14:paraId="05E633C6" w14:textId="77777777" w:rsidR="001D436A" w:rsidRPr="00540498" w:rsidRDefault="001D436A" w:rsidP="001D436A">
                <w:pPr>
                  <w:pStyle w:val="NormalIndent"/>
                  <w:ind w:left="288"/>
                  <w:rPr>
                    <w:rFonts w:cstheme="minorHAnsi"/>
                    <w:sz w:val="24"/>
                    <w:szCs w:val="24"/>
                  </w:rPr>
                </w:pPr>
                <w:r w:rsidRPr="00540498">
                  <w:rPr>
                    <w:rFonts w:cstheme="minorHAnsi"/>
                    <w:sz w:val="24"/>
                    <w:szCs w:val="24"/>
                  </w:rPr>
                  <w:t>Email</w:t>
                </w:r>
              </w:p>
            </w:tc>
          </w:sdtContent>
        </w:sdt>
        <w:tc>
          <w:tcPr>
            <w:tcW w:w="3559" w:type="pct"/>
            <w:gridSpan w:val="4"/>
            <w:tcBorders>
              <w:bottom w:val="single" w:sz="4" w:space="0" w:color="auto"/>
            </w:tcBorders>
            <w:vAlign w:val="bottom"/>
          </w:tcPr>
          <w:p w14:paraId="6B5CD5D8" w14:textId="77777777" w:rsidR="001D436A" w:rsidRPr="00540498" w:rsidRDefault="001D436A" w:rsidP="00C35104">
            <w:pPr>
              <w:rPr>
                <w:rFonts w:cstheme="minorHAnsi"/>
                <w:sz w:val="24"/>
                <w:szCs w:val="24"/>
              </w:rPr>
            </w:pPr>
          </w:p>
        </w:tc>
      </w:tr>
      <w:tr w:rsidR="001D436A" w:rsidRPr="00540498" w14:paraId="1E4CBEF3" w14:textId="77777777" w:rsidTr="00536E9B">
        <w:tc>
          <w:tcPr>
            <w:tcW w:w="1441" w:type="pct"/>
            <w:vAlign w:val="center"/>
          </w:tcPr>
          <w:p w14:paraId="74AED2C4" w14:textId="1CB59212" w:rsidR="001D436A" w:rsidRPr="00540498" w:rsidRDefault="001D436A" w:rsidP="001D436A">
            <w:pPr>
              <w:pStyle w:val="NormalIndent"/>
              <w:ind w:left="288"/>
              <w:rPr>
                <w:rFonts w:cstheme="minorHAnsi"/>
                <w:sz w:val="24"/>
                <w:szCs w:val="24"/>
              </w:rPr>
            </w:pPr>
            <w:r w:rsidRPr="00540498">
              <w:rPr>
                <w:rFonts w:cstheme="minorHAnsi"/>
                <w:sz w:val="24"/>
                <w:szCs w:val="24"/>
              </w:rPr>
              <w:t xml:space="preserve">Street Address </w:t>
            </w:r>
          </w:p>
        </w:tc>
        <w:tc>
          <w:tcPr>
            <w:tcW w:w="3559" w:type="pct"/>
            <w:gridSpan w:val="4"/>
            <w:tcBorders>
              <w:bottom w:val="single" w:sz="4" w:space="0" w:color="auto"/>
            </w:tcBorders>
            <w:vAlign w:val="bottom"/>
          </w:tcPr>
          <w:p w14:paraId="71D89EB0" w14:textId="77777777" w:rsidR="001D436A" w:rsidRPr="00540498" w:rsidRDefault="001D436A" w:rsidP="00C35104">
            <w:pPr>
              <w:rPr>
                <w:rFonts w:cstheme="minorHAnsi"/>
                <w:sz w:val="24"/>
                <w:szCs w:val="24"/>
              </w:rPr>
            </w:pPr>
          </w:p>
        </w:tc>
      </w:tr>
      <w:tr w:rsidR="0038541B" w:rsidRPr="00540498" w14:paraId="19CD90BB" w14:textId="77777777" w:rsidTr="00536E9B">
        <w:tc>
          <w:tcPr>
            <w:tcW w:w="1441" w:type="pct"/>
            <w:vAlign w:val="bottom"/>
          </w:tcPr>
          <w:p w14:paraId="0146313F" w14:textId="1BA146C6" w:rsidR="0038541B" w:rsidRPr="00540498" w:rsidRDefault="0038541B" w:rsidP="0038541B">
            <w:pPr>
              <w:pStyle w:val="NormalIndent"/>
              <w:ind w:left="288"/>
              <w:rPr>
                <w:rFonts w:cstheme="minorHAnsi"/>
                <w:sz w:val="24"/>
                <w:szCs w:val="24"/>
              </w:rPr>
            </w:pPr>
            <w:r w:rsidRPr="00540498">
              <w:rPr>
                <w:rFonts w:cstheme="minorHAnsi"/>
                <w:sz w:val="24"/>
                <w:szCs w:val="24"/>
              </w:rPr>
              <w:t>City/State or Province/ZIP or Postal Code</w:t>
            </w:r>
          </w:p>
        </w:tc>
        <w:tc>
          <w:tcPr>
            <w:tcW w:w="3559" w:type="pct"/>
            <w:gridSpan w:val="4"/>
            <w:vAlign w:val="bottom"/>
          </w:tcPr>
          <w:p w14:paraId="7CDBDD81" w14:textId="1524E7B5" w:rsidR="0038541B" w:rsidRPr="00540498" w:rsidRDefault="0038541B" w:rsidP="0038541B">
            <w:pPr>
              <w:rPr>
                <w:rFonts w:cstheme="minorHAnsi"/>
                <w:sz w:val="24"/>
                <w:szCs w:val="24"/>
              </w:rPr>
            </w:pPr>
          </w:p>
        </w:tc>
      </w:tr>
      <w:tr w:rsidR="001D436A" w:rsidRPr="00540498" w14:paraId="4A20A0A7" w14:textId="77777777" w:rsidTr="00536E9B">
        <w:tc>
          <w:tcPr>
            <w:tcW w:w="1441" w:type="pct"/>
            <w:vAlign w:val="center"/>
          </w:tcPr>
          <w:p w14:paraId="314978B2" w14:textId="4B3B99F4" w:rsidR="001D436A" w:rsidRPr="00540498" w:rsidRDefault="001D436A" w:rsidP="001D436A">
            <w:pPr>
              <w:pStyle w:val="NormalIndent"/>
              <w:ind w:left="288"/>
              <w:rPr>
                <w:rFonts w:cstheme="minorHAnsi"/>
                <w:sz w:val="24"/>
                <w:szCs w:val="24"/>
              </w:rPr>
            </w:pPr>
            <w:r w:rsidRPr="00540498">
              <w:rPr>
                <w:rFonts w:cstheme="minorHAnsi"/>
                <w:sz w:val="24"/>
                <w:szCs w:val="24"/>
              </w:rPr>
              <w:t>Date of Birth</w:t>
            </w:r>
          </w:p>
        </w:tc>
        <w:tc>
          <w:tcPr>
            <w:tcW w:w="3559" w:type="pct"/>
            <w:gridSpan w:val="4"/>
            <w:vAlign w:val="bottom"/>
          </w:tcPr>
          <w:p w14:paraId="6AA8004E" w14:textId="77777777" w:rsidR="001D436A" w:rsidRPr="00540498" w:rsidRDefault="001D436A" w:rsidP="00C35104">
            <w:pPr>
              <w:rPr>
                <w:rFonts w:cstheme="minorHAnsi"/>
                <w:sz w:val="24"/>
                <w:szCs w:val="24"/>
              </w:rPr>
            </w:pPr>
          </w:p>
        </w:tc>
      </w:tr>
      <w:tr w:rsidR="001D436A" w:rsidRPr="00540498" w14:paraId="1658FDA7" w14:textId="77777777" w:rsidTr="00536E9B">
        <w:tc>
          <w:tcPr>
            <w:tcW w:w="1441" w:type="pct"/>
            <w:vAlign w:val="center"/>
          </w:tcPr>
          <w:p w14:paraId="1CD527CF" w14:textId="5B2F5B7C" w:rsidR="001D436A" w:rsidRPr="00540498" w:rsidRDefault="001D436A" w:rsidP="001D436A">
            <w:pPr>
              <w:pStyle w:val="NormalIndent"/>
              <w:ind w:left="288"/>
              <w:rPr>
                <w:rFonts w:cstheme="minorHAnsi"/>
                <w:sz w:val="24"/>
                <w:szCs w:val="24"/>
              </w:rPr>
            </w:pPr>
            <w:r w:rsidRPr="00540498">
              <w:rPr>
                <w:rFonts w:cstheme="minorHAnsi"/>
                <w:sz w:val="24"/>
                <w:szCs w:val="24"/>
              </w:rPr>
              <w:t>Current Professional Title and Position</w:t>
            </w:r>
          </w:p>
        </w:tc>
        <w:tc>
          <w:tcPr>
            <w:tcW w:w="3559" w:type="pct"/>
            <w:gridSpan w:val="4"/>
            <w:vAlign w:val="bottom"/>
          </w:tcPr>
          <w:p w14:paraId="3865040B" w14:textId="77777777" w:rsidR="001D436A" w:rsidRPr="00540498" w:rsidRDefault="001D436A" w:rsidP="00C35104">
            <w:pPr>
              <w:rPr>
                <w:rFonts w:cstheme="minorHAnsi"/>
                <w:sz w:val="24"/>
                <w:szCs w:val="24"/>
              </w:rPr>
            </w:pPr>
          </w:p>
        </w:tc>
      </w:tr>
      <w:tr w:rsidR="004065C1" w:rsidRPr="00540498" w14:paraId="30114029" w14:textId="77777777" w:rsidTr="00536E9B">
        <w:tc>
          <w:tcPr>
            <w:tcW w:w="3898" w:type="pct"/>
            <w:gridSpan w:val="4"/>
            <w:vAlign w:val="center"/>
          </w:tcPr>
          <w:p w14:paraId="3A3D3049" w14:textId="77777777" w:rsidR="004065C1" w:rsidRPr="00540498" w:rsidRDefault="004065C1" w:rsidP="00C35104">
            <w:pPr>
              <w:rPr>
                <w:rFonts w:cstheme="minorHAnsi"/>
                <w:sz w:val="24"/>
                <w:szCs w:val="24"/>
              </w:rPr>
            </w:pPr>
            <w:r w:rsidRPr="00540498">
              <w:rPr>
                <w:rFonts w:cstheme="minorHAnsi"/>
                <w:sz w:val="24"/>
                <w:szCs w:val="24"/>
              </w:rPr>
              <w:t xml:space="preserve">Was the Nominee awarded the Outstanding Student Leader Award by the local Section of the ACD while in dental school? </w:t>
            </w:r>
            <w:r w:rsidRPr="00540498">
              <w:rPr>
                <w:rFonts w:cstheme="minorHAnsi"/>
                <w:b/>
                <w:bCs/>
                <w:sz w:val="24"/>
                <w:szCs w:val="24"/>
              </w:rPr>
              <w:t>Yes or no.</w:t>
            </w:r>
          </w:p>
        </w:tc>
        <w:tc>
          <w:tcPr>
            <w:tcW w:w="1102" w:type="pct"/>
            <w:vAlign w:val="center"/>
          </w:tcPr>
          <w:p w14:paraId="1A89B5D4" w14:textId="5710CAB4" w:rsidR="004065C1" w:rsidRPr="00540498" w:rsidRDefault="004065C1" w:rsidP="00C35104">
            <w:pPr>
              <w:rPr>
                <w:rFonts w:cstheme="minorHAnsi"/>
                <w:sz w:val="24"/>
                <w:szCs w:val="24"/>
              </w:rPr>
            </w:pPr>
          </w:p>
        </w:tc>
      </w:tr>
      <w:tr w:rsidR="004065C1" w:rsidRPr="00540498" w14:paraId="220FD59D" w14:textId="77777777" w:rsidTr="00536E9B">
        <w:tc>
          <w:tcPr>
            <w:tcW w:w="5000" w:type="pct"/>
            <w:gridSpan w:val="5"/>
          </w:tcPr>
          <w:p w14:paraId="56AC377E" w14:textId="3FA59842" w:rsidR="004065C1" w:rsidRPr="00540498" w:rsidRDefault="004065C1" w:rsidP="00C35104">
            <w:pPr>
              <w:rPr>
                <w:rFonts w:cstheme="minorHAnsi"/>
                <w:i/>
                <w:iCs/>
                <w:sz w:val="24"/>
                <w:szCs w:val="24"/>
              </w:rPr>
            </w:pPr>
            <w:r w:rsidRPr="00540498">
              <w:rPr>
                <w:rFonts w:cstheme="minorHAnsi"/>
                <w:sz w:val="24"/>
                <w:szCs w:val="24"/>
              </w:rPr>
              <w:t xml:space="preserve">Undergraduate Degree: </w:t>
            </w:r>
            <w:r w:rsidRPr="00540498">
              <w:rPr>
                <w:rFonts w:cstheme="minorHAnsi"/>
                <w:i/>
                <w:iCs/>
                <w:sz w:val="24"/>
                <w:szCs w:val="24"/>
              </w:rPr>
              <w:t>Name of school conferring degree, degree earned/major, and year degree was conferred</w:t>
            </w:r>
          </w:p>
          <w:p w14:paraId="6A2AB509" w14:textId="77777777" w:rsidR="004065C1" w:rsidRPr="00540498" w:rsidRDefault="004065C1" w:rsidP="00C35104">
            <w:pPr>
              <w:rPr>
                <w:rFonts w:cstheme="minorHAnsi"/>
                <w:sz w:val="24"/>
                <w:szCs w:val="24"/>
              </w:rPr>
            </w:pPr>
          </w:p>
          <w:p w14:paraId="0C47302D" w14:textId="77777777" w:rsidR="004065C1" w:rsidRPr="00540498" w:rsidRDefault="004065C1" w:rsidP="00C35104">
            <w:pPr>
              <w:rPr>
                <w:rFonts w:cstheme="minorHAnsi"/>
                <w:sz w:val="24"/>
                <w:szCs w:val="24"/>
              </w:rPr>
            </w:pPr>
          </w:p>
        </w:tc>
      </w:tr>
      <w:tr w:rsidR="004065C1" w:rsidRPr="00540498" w14:paraId="457BEBED" w14:textId="77777777" w:rsidTr="00536E9B">
        <w:tc>
          <w:tcPr>
            <w:tcW w:w="5000" w:type="pct"/>
            <w:gridSpan w:val="5"/>
          </w:tcPr>
          <w:p w14:paraId="5AC0374C" w14:textId="77777777" w:rsidR="004065C1" w:rsidRPr="00540498" w:rsidRDefault="004065C1" w:rsidP="004065C1">
            <w:pPr>
              <w:rPr>
                <w:rFonts w:cstheme="minorHAnsi"/>
                <w:i/>
                <w:iCs/>
                <w:sz w:val="24"/>
                <w:szCs w:val="24"/>
              </w:rPr>
            </w:pPr>
            <w:r w:rsidRPr="00540498">
              <w:rPr>
                <w:rFonts w:cstheme="minorHAnsi"/>
                <w:sz w:val="24"/>
                <w:szCs w:val="24"/>
              </w:rPr>
              <w:t xml:space="preserve">Dental School: </w:t>
            </w:r>
            <w:r w:rsidRPr="00540498">
              <w:rPr>
                <w:rFonts w:cstheme="minorHAnsi"/>
                <w:i/>
                <w:iCs/>
                <w:sz w:val="24"/>
                <w:szCs w:val="24"/>
              </w:rPr>
              <w:t>Name of school conferring degree, degree earned, and year degree was conferred</w:t>
            </w:r>
          </w:p>
          <w:p w14:paraId="1B164018" w14:textId="77777777" w:rsidR="004065C1" w:rsidRPr="00540498" w:rsidRDefault="004065C1" w:rsidP="004065C1">
            <w:pPr>
              <w:rPr>
                <w:rFonts w:cstheme="minorHAnsi"/>
                <w:i/>
                <w:iCs/>
                <w:sz w:val="24"/>
                <w:szCs w:val="24"/>
              </w:rPr>
            </w:pPr>
          </w:p>
          <w:p w14:paraId="4DBF786E" w14:textId="77777777" w:rsidR="004065C1" w:rsidRPr="00540498" w:rsidRDefault="004065C1" w:rsidP="00C35104">
            <w:pPr>
              <w:rPr>
                <w:rFonts w:cstheme="minorHAnsi"/>
                <w:sz w:val="24"/>
                <w:szCs w:val="24"/>
              </w:rPr>
            </w:pPr>
          </w:p>
        </w:tc>
      </w:tr>
      <w:tr w:rsidR="004065C1" w:rsidRPr="00540498" w14:paraId="5959C9F7" w14:textId="77777777" w:rsidTr="00536E9B">
        <w:trPr>
          <w:trHeight w:val="1425"/>
        </w:trPr>
        <w:tc>
          <w:tcPr>
            <w:tcW w:w="5000" w:type="pct"/>
            <w:gridSpan w:val="5"/>
          </w:tcPr>
          <w:p w14:paraId="6A1F99BD" w14:textId="2A7F2779" w:rsidR="004065C1" w:rsidRPr="00540498" w:rsidRDefault="004065C1" w:rsidP="00C35104">
            <w:pPr>
              <w:rPr>
                <w:rFonts w:cstheme="minorHAnsi"/>
                <w:sz w:val="24"/>
                <w:szCs w:val="24"/>
              </w:rPr>
            </w:pPr>
            <w:r w:rsidRPr="00540498">
              <w:rPr>
                <w:rFonts w:cstheme="minorHAnsi"/>
                <w:sz w:val="24"/>
                <w:szCs w:val="24"/>
              </w:rPr>
              <w:t xml:space="preserve">Post-graduate work: </w:t>
            </w:r>
            <w:r w:rsidRPr="00540498">
              <w:rPr>
                <w:rFonts w:cstheme="minorHAnsi"/>
                <w:i/>
                <w:iCs/>
                <w:sz w:val="24"/>
                <w:szCs w:val="24"/>
              </w:rPr>
              <w:t xml:space="preserve">Please list any </w:t>
            </w:r>
            <w:proofErr w:type="gramStart"/>
            <w:r w:rsidRPr="00540498">
              <w:rPr>
                <w:rFonts w:cstheme="minorHAnsi"/>
                <w:i/>
                <w:iCs/>
                <w:sz w:val="24"/>
                <w:szCs w:val="24"/>
              </w:rPr>
              <w:t>residencies</w:t>
            </w:r>
            <w:proofErr w:type="gramEnd"/>
            <w:r w:rsidRPr="00540498">
              <w:rPr>
                <w:rFonts w:cstheme="minorHAnsi"/>
                <w:i/>
                <w:iCs/>
                <w:sz w:val="24"/>
                <w:szCs w:val="24"/>
              </w:rPr>
              <w:t>, specialty, or advanced education below.</w:t>
            </w:r>
          </w:p>
        </w:tc>
      </w:tr>
      <w:tr w:rsidR="004065C1" w:rsidRPr="00540498" w14:paraId="403971C9" w14:textId="77777777" w:rsidTr="00536E9B">
        <w:trPr>
          <w:trHeight w:val="1425"/>
        </w:trPr>
        <w:tc>
          <w:tcPr>
            <w:tcW w:w="5000" w:type="pct"/>
            <w:gridSpan w:val="5"/>
          </w:tcPr>
          <w:p w14:paraId="632FEA39" w14:textId="41346C4A" w:rsidR="004065C1" w:rsidRPr="00540498" w:rsidRDefault="004065C1" w:rsidP="00C35104">
            <w:pPr>
              <w:rPr>
                <w:rFonts w:cstheme="minorHAnsi"/>
                <w:sz w:val="24"/>
                <w:szCs w:val="24"/>
              </w:rPr>
            </w:pPr>
            <w:r w:rsidRPr="00540498">
              <w:rPr>
                <w:rFonts w:cstheme="minorHAnsi"/>
                <w:sz w:val="24"/>
                <w:szCs w:val="24"/>
              </w:rPr>
              <w:t xml:space="preserve">Work Experience Practice type: </w:t>
            </w:r>
            <w:r w:rsidRPr="00540498">
              <w:rPr>
                <w:rFonts w:cstheme="minorHAnsi"/>
                <w:i/>
                <w:iCs/>
                <w:sz w:val="24"/>
                <w:szCs w:val="24"/>
              </w:rPr>
              <w:t>Generalist or Specialist? If Specialist, please include specialty.</w:t>
            </w:r>
          </w:p>
        </w:tc>
      </w:tr>
      <w:tr w:rsidR="00536E9B" w:rsidRPr="00540498" w14:paraId="1251F85B" w14:textId="77777777" w:rsidTr="00536E9B">
        <w:trPr>
          <w:trHeight w:val="1425"/>
        </w:trPr>
        <w:tc>
          <w:tcPr>
            <w:tcW w:w="5000" w:type="pct"/>
            <w:gridSpan w:val="5"/>
            <w:shd w:val="clear" w:color="auto" w:fill="C0DEF4" w:themeFill="accent1" w:themeFillTint="33"/>
          </w:tcPr>
          <w:p w14:paraId="7F985717" w14:textId="051E63EC" w:rsidR="00536E9B" w:rsidRPr="00536E9B" w:rsidRDefault="00536E9B" w:rsidP="004065C1">
            <w:pPr>
              <w:rPr>
                <w:rFonts w:cstheme="minorHAnsi"/>
                <w:i/>
                <w:iCs/>
              </w:rPr>
            </w:pPr>
            <w:r w:rsidRPr="00536E9B">
              <w:rPr>
                <w:rFonts w:cstheme="minorHAnsi"/>
              </w:rPr>
              <w:t xml:space="preserve">Other Work Experience: </w:t>
            </w:r>
            <w:r w:rsidRPr="00536E9B">
              <w:rPr>
                <w:rFonts w:cstheme="minorHAnsi"/>
                <w:i/>
                <w:iCs/>
              </w:rPr>
              <w:t>Please specify positions held in academia, industry, the military, or other work experience related to oral health care. How has their work experience prepared them for Fellowship?</w:t>
            </w:r>
          </w:p>
        </w:tc>
      </w:tr>
      <w:tr w:rsidR="004065C1" w:rsidRPr="00540498" w14:paraId="7AADAED1" w14:textId="77777777" w:rsidTr="00536E9B">
        <w:trPr>
          <w:trHeight w:val="1425"/>
        </w:trPr>
        <w:tc>
          <w:tcPr>
            <w:tcW w:w="5000" w:type="pct"/>
            <w:gridSpan w:val="5"/>
            <w:shd w:val="clear" w:color="auto" w:fill="DBECF8" w:themeFill="accent2" w:themeFillTint="1A"/>
          </w:tcPr>
          <w:p w14:paraId="7DA2D732" w14:textId="77777777" w:rsidR="004065C1" w:rsidRPr="00540498" w:rsidRDefault="004065C1" w:rsidP="004065C1">
            <w:pPr>
              <w:rPr>
                <w:rFonts w:cstheme="minorHAnsi"/>
                <w:sz w:val="24"/>
                <w:szCs w:val="24"/>
              </w:rPr>
            </w:pPr>
          </w:p>
          <w:p w14:paraId="43D091B8" w14:textId="77777777" w:rsidR="004065C1" w:rsidRPr="00540498" w:rsidRDefault="004065C1" w:rsidP="004065C1">
            <w:pPr>
              <w:rPr>
                <w:rFonts w:cstheme="minorHAnsi"/>
                <w:sz w:val="24"/>
                <w:szCs w:val="24"/>
              </w:rPr>
            </w:pPr>
          </w:p>
          <w:p w14:paraId="61B89FBA" w14:textId="77777777" w:rsidR="004065C1" w:rsidRPr="00540498" w:rsidRDefault="004065C1" w:rsidP="004065C1">
            <w:pPr>
              <w:rPr>
                <w:rFonts w:cstheme="minorHAnsi"/>
                <w:sz w:val="24"/>
                <w:szCs w:val="24"/>
              </w:rPr>
            </w:pPr>
          </w:p>
          <w:p w14:paraId="2FEBB4D5" w14:textId="77777777" w:rsidR="004065C1" w:rsidRPr="00540498" w:rsidRDefault="004065C1" w:rsidP="004065C1">
            <w:pPr>
              <w:rPr>
                <w:rFonts w:cstheme="minorHAnsi"/>
                <w:sz w:val="24"/>
                <w:szCs w:val="24"/>
              </w:rPr>
            </w:pPr>
          </w:p>
          <w:p w14:paraId="0B5262A6" w14:textId="77777777" w:rsidR="004065C1" w:rsidRPr="00540498" w:rsidRDefault="004065C1" w:rsidP="004065C1">
            <w:pPr>
              <w:rPr>
                <w:rFonts w:cstheme="minorHAnsi"/>
                <w:sz w:val="24"/>
                <w:szCs w:val="24"/>
              </w:rPr>
            </w:pPr>
          </w:p>
          <w:p w14:paraId="607E0563" w14:textId="77777777" w:rsidR="004065C1" w:rsidRPr="00540498" w:rsidRDefault="004065C1" w:rsidP="004065C1">
            <w:pPr>
              <w:rPr>
                <w:rFonts w:cstheme="minorHAnsi"/>
                <w:sz w:val="24"/>
                <w:szCs w:val="24"/>
              </w:rPr>
            </w:pPr>
          </w:p>
          <w:p w14:paraId="1AE50D55" w14:textId="77777777" w:rsidR="004065C1" w:rsidRPr="00540498" w:rsidRDefault="004065C1" w:rsidP="004065C1">
            <w:pPr>
              <w:rPr>
                <w:rFonts w:cstheme="minorHAnsi"/>
                <w:sz w:val="24"/>
                <w:szCs w:val="24"/>
              </w:rPr>
            </w:pPr>
          </w:p>
          <w:p w14:paraId="29D4E6C7" w14:textId="77777777" w:rsidR="004065C1" w:rsidRPr="00540498" w:rsidRDefault="004065C1" w:rsidP="004065C1">
            <w:pPr>
              <w:rPr>
                <w:rFonts w:cstheme="minorHAnsi"/>
                <w:sz w:val="24"/>
                <w:szCs w:val="24"/>
              </w:rPr>
            </w:pPr>
          </w:p>
          <w:p w14:paraId="6D229244" w14:textId="77777777" w:rsidR="004065C1" w:rsidRPr="00540498" w:rsidRDefault="004065C1" w:rsidP="004065C1">
            <w:pPr>
              <w:rPr>
                <w:rFonts w:cstheme="minorHAnsi"/>
                <w:sz w:val="24"/>
                <w:szCs w:val="24"/>
              </w:rPr>
            </w:pPr>
          </w:p>
          <w:p w14:paraId="04970B78" w14:textId="77777777" w:rsidR="004065C1" w:rsidRPr="00540498" w:rsidRDefault="004065C1" w:rsidP="004065C1">
            <w:pPr>
              <w:rPr>
                <w:rFonts w:cstheme="minorHAnsi"/>
                <w:sz w:val="24"/>
                <w:szCs w:val="24"/>
              </w:rPr>
            </w:pPr>
          </w:p>
          <w:p w14:paraId="539E3477" w14:textId="77777777" w:rsidR="004065C1" w:rsidRDefault="004065C1" w:rsidP="004065C1">
            <w:pPr>
              <w:rPr>
                <w:rFonts w:cstheme="minorHAnsi"/>
                <w:sz w:val="24"/>
                <w:szCs w:val="24"/>
              </w:rPr>
            </w:pPr>
          </w:p>
          <w:p w14:paraId="30599941" w14:textId="77777777" w:rsidR="00540498" w:rsidRDefault="00540498" w:rsidP="004065C1">
            <w:pPr>
              <w:rPr>
                <w:rFonts w:cstheme="minorHAnsi"/>
                <w:sz w:val="24"/>
                <w:szCs w:val="24"/>
              </w:rPr>
            </w:pPr>
          </w:p>
          <w:p w14:paraId="10A668D5" w14:textId="77777777" w:rsidR="00540498" w:rsidRDefault="00540498" w:rsidP="004065C1">
            <w:pPr>
              <w:rPr>
                <w:rFonts w:cstheme="minorHAnsi"/>
                <w:sz w:val="24"/>
                <w:szCs w:val="24"/>
              </w:rPr>
            </w:pPr>
          </w:p>
          <w:p w14:paraId="205AA4D1" w14:textId="77777777" w:rsidR="00540498" w:rsidRDefault="00540498" w:rsidP="004065C1">
            <w:pPr>
              <w:rPr>
                <w:rFonts w:cstheme="minorHAnsi"/>
                <w:sz w:val="24"/>
                <w:szCs w:val="24"/>
              </w:rPr>
            </w:pPr>
          </w:p>
          <w:p w14:paraId="34F96958" w14:textId="77777777" w:rsidR="00540498" w:rsidRPr="00540498" w:rsidRDefault="00540498" w:rsidP="004065C1">
            <w:pPr>
              <w:rPr>
                <w:rFonts w:cstheme="minorHAnsi"/>
                <w:sz w:val="24"/>
                <w:szCs w:val="24"/>
              </w:rPr>
            </w:pPr>
          </w:p>
          <w:p w14:paraId="419C18CA" w14:textId="77777777" w:rsidR="004065C1" w:rsidRPr="00540498" w:rsidRDefault="004065C1" w:rsidP="004065C1">
            <w:pPr>
              <w:rPr>
                <w:rFonts w:cstheme="minorHAnsi"/>
                <w:sz w:val="24"/>
                <w:szCs w:val="24"/>
              </w:rPr>
            </w:pPr>
          </w:p>
          <w:p w14:paraId="1B9F33B3" w14:textId="5774B646" w:rsidR="004065C1" w:rsidRDefault="007E343D" w:rsidP="007E343D">
            <w:pPr>
              <w:tabs>
                <w:tab w:val="left" w:pos="1080"/>
              </w:tabs>
              <w:rPr>
                <w:rFonts w:cstheme="minorHAnsi"/>
                <w:sz w:val="24"/>
                <w:szCs w:val="24"/>
              </w:rPr>
            </w:pPr>
            <w:r>
              <w:rPr>
                <w:rFonts w:cstheme="minorHAnsi"/>
                <w:sz w:val="24"/>
                <w:szCs w:val="24"/>
              </w:rPr>
              <w:tab/>
            </w:r>
          </w:p>
          <w:p w14:paraId="15F9715E" w14:textId="77777777" w:rsidR="007E343D" w:rsidRDefault="007E343D" w:rsidP="007E343D">
            <w:pPr>
              <w:tabs>
                <w:tab w:val="left" w:pos="1080"/>
              </w:tabs>
              <w:rPr>
                <w:rFonts w:cstheme="minorHAnsi"/>
                <w:sz w:val="24"/>
                <w:szCs w:val="24"/>
              </w:rPr>
            </w:pPr>
          </w:p>
          <w:p w14:paraId="26C5C0BF" w14:textId="77777777" w:rsidR="007E343D" w:rsidRDefault="007E343D" w:rsidP="007E343D">
            <w:pPr>
              <w:tabs>
                <w:tab w:val="left" w:pos="1080"/>
              </w:tabs>
              <w:rPr>
                <w:rFonts w:cstheme="minorHAnsi"/>
                <w:sz w:val="24"/>
                <w:szCs w:val="24"/>
              </w:rPr>
            </w:pPr>
          </w:p>
          <w:p w14:paraId="4E125AEB" w14:textId="77777777" w:rsidR="007E343D" w:rsidRDefault="007E343D" w:rsidP="007E343D">
            <w:pPr>
              <w:tabs>
                <w:tab w:val="left" w:pos="1080"/>
              </w:tabs>
              <w:rPr>
                <w:rFonts w:cstheme="minorHAnsi"/>
                <w:sz w:val="24"/>
                <w:szCs w:val="24"/>
              </w:rPr>
            </w:pPr>
          </w:p>
          <w:p w14:paraId="1E1C7295" w14:textId="77777777" w:rsidR="007E343D" w:rsidRDefault="007E343D" w:rsidP="007E343D">
            <w:pPr>
              <w:tabs>
                <w:tab w:val="left" w:pos="1080"/>
              </w:tabs>
              <w:rPr>
                <w:rFonts w:cstheme="minorHAnsi"/>
                <w:sz w:val="24"/>
                <w:szCs w:val="24"/>
              </w:rPr>
            </w:pPr>
          </w:p>
          <w:p w14:paraId="41138AC5" w14:textId="77777777" w:rsidR="004065C1" w:rsidRDefault="004065C1" w:rsidP="00C35104">
            <w:pPr>
              <w:rPr>
                <w:rFonts w:cstheme="minorHAnsi"/>
                <w:sz w:val="24"/>
                <w:szCs w:val="24"/>
              </w:rPr>
            </w:pPr>
          </w:p>
          <w:p w14:paraId="3C955E52" w14:textId="77777777" w:rsidR="00536E9B" w:rsidRDefault="00536E9B" w:rsidP="00C35104">
            <w:pPr>
              <w:rPr>
                <w:rFonts w:cstheme="minorHAnsi"/>
                <w:sz w:val="24"/>
                <w:szCs w:val="24"/>
              </w:rPr>
            </w:pPr>
          </w:p>
          <w:p w14:paraId="251D5A14" w14:textId="77777777" w:rsidR="00536E9B" w:rsidRDefault="00536E9B" w:rsidP="00C35104">
            <w:pPr>
              <w:rPr>
                <w:rFonts w:cstheme="minorHAnsi"/>
                <w:sz w:val="24"/>
                <w:szCs w:val="24"/>
              </w:rPr>
            </w:pPr>
          </w:p>
          <w:p w14:paraId="7B39FD0C" w14:textId="77777777" w:rsidR="00536E9B" w:rsidRPr="00540498" w:rsidRDefault="00536E9B" w:rsidP="00C35104">
            <w:pPr>
              <w:rPr>
                <w:rFonts w:cstheme="minorHAnsi"/>
                <w:sz w:val="24"/>
                <w:szCs w:val="24"/>
              </w:rPr>
            </w:pPr>
          </w:p>
        </w:tc>
      </w:tr>
      <w:tr w:rsidR="0038541B" w:rsidRPr="00540498" w14:paraId="6D8DEAFB" w14:textId="77777777" w:rsidTr="004065C1">
        <w:tc>
          <w:tcPr>
            <w:tcW w:w="5000" w:type="pct"/>
            <w:gridSpan w:val="5"/>
            <w:shd w:val="clear" w:color="auto" w:fill="C0DEF4" w:themeFill="accent1" w:themeFillTint="33"/>
            <w:vAlign w:val="bottom"/>
          </w:tcPr>
          <w:p w14:paraId="396EDFD6" w14:textId="54A6C280" w:rsidR="0038541B" w:rsidRPr="00536E9B" w:rsidRDefault="0038541B" w:rsidP="00C35104">
            <w:pPr>
              <w:pStyle w:val="Heading1"/>
              <w:rPr>
                <w:rFonts w:asciiTheme="minorHAnsi" w:hAnsiTheme="minorHAnsi" w:cstheme="minorHAnsi"/>
              </w:rPr>
            </w:pPr>
            <w:bookmarkStart w:id="0" w:name="_Hlk182830210"/>
            <w:r w:rsidRPr="00536E9B">
              <w:rPr>
                <w:rFonts w:asciiTheme="minorHAnsi" w:hAnsiTheme="minorHAnsi" w:cstheme="minorHAnsi"/>
                <w:b w:val="0"/>
                <w:bCs/>
              </w:rPr>
              <w:t>Please list dental, community, civic and other organizations to which the Nominee belongs.</w:t>
            </w:r>
            <w:r w:rsidR="00540498" w:rsidRPr="00536E9B">
              <w:rPr>
                <w:rFonts w:asciiTheme="minorHAnsi" w:hAnsiTheme="minorHAnsi" w:cstheme="minorHAnsi"/>
                <w:b w:val="0"/>
                <w:bCs/>
              </w:rPr>
              <w:t xml:space="preserve"> Please note any leadership positions held currently or previously.</w:t>
            </w:r>
          </w:p>
        </w:tc>
      </w:tr>
      <w:tr w:rsidR="0038541B" w:rsidRPr="00540498" w14:paraId="5EDD0298" w14:textId="77777777" w:rsidTr="004065C1">
        <w:trPr>
          <w:trHeight w:val="4384"/>
        </w:trPr>
        <w:tc>
          <w:tcPr>
            <w:tcW w:w="5000" w:type="pct"/>
            <w:gridSpan w:val="5"/>
            <w:shd w:val="clear" w:color="auto" w:fill="DFEEF9"/>
            <w:vAlign w:val="center"/>
          </w:tcPr>
          <w:p w14:paraId="37331282" w14:textId="77777777" w:rsidR="0038541B" w:rsidRPr="00540498" w:rsidRDefault="0038541B" w:rsidP="00C35104">
            <w:pPr>
              <w:rPr>
                <w:rFonts w:cstheme="minorHAnsi"/>
                <w:sz w:val="24"/>
                <w:szCs w:val="24"/>
              </w:rPr>
            </w:pPr>
          </w:p>
          <w:p w14:paraId="3AB5AD86" w14:textId="77777777" w:rsidR="0038541B" w:rsidRPr="00540498" w:rsidRDefault="0038541B" w:rsidP="00C35104">
            <w:pPr>
              <w:rPr>
                <w:rFonts w:cstheme="minorHAnsi"/>
                <w:sz w:val="24"/>
                <w:szCs w:val="24"/>
              </w:rPr>
            </w:pPr>
          </w:p>
          <w:p w14:paraId="23002B10" w14:textId="77777777" w:rsidR="0038541B" w:rsidRPr="00540498" w:rsidRDefault="0038541B" w:rsidP="00C35104">
            <w:pPr>
              <w:rPr>
                <w:rFonts w:cstheme="minorHAnsi"/>
                <w:sz w:val="24"/>
                <w:szCs w:val="24"/>
              </w:rPr>
            </w:pPr>
          </w:p>
          <w:p w14:paraId="60C856E9" w14:textId="77777777" w:rsidR="0038541B" w:rsidRPr="00540498" w:rsidRDefault="0038541B" w:rsidP="00C35104">
            <w:pPr>
              <w:rPr>
                <w:rFonts w:cstheme="minorHAnsi"/>
                <w:sz w:val="24"/>
                <w:szCs w:val="24"/>
              </w:rPr>
            </w:pPr>
          </w:p>
          <w:p w14:paraId="23A58657" w14:textId="77777777" w:rsidR="0038541B" w:rsidRPr="00540498" w:rsidRDefault="0038541B" w:rsidP="00C35104">
            <w:pPr>
              <w:rPr>
                <w:rFonts w:cstheme="minorHAnsi"/>
                <w:sz w:val="24"/>
                <w:szCs w:val="24"/>
              </w:rPr>
            </w:pPr>
          </w:p>
          <w:p w14:paraId="70C91CE3" w14:textId="77777777" w:rsidR="0038541B" w:rsidRPr="00540498" w:rsidRDefault="0038541B" w:rsidP="00C35104">
            <w:pPr>
              <w:rPr>
                <w:rFonts w:cstheme="minorHAnsi"/>
                <w:sz w:val="24"/>
                <w:szCs w:val="24"/>
              </w:rPr>
            </w:pPr>
          </w:p>
          <w:p w14:paraId="5D4E210B" w14:textId="77777777" w:rsidR="0038541B" w:rsidRPr="00540498" w:rsidRDefault="0038541B" w:rsidP="00C35104">
            <w:pPr>
              <w:rPr>
                <w:rFonts w:cstheme="minorHAnsi"/>
                <w:sz w:val="24"/>
                <w:szCs w:val="24"/>
              </w:rPr>
            </w:pPr>
          </w:p>
          <w:p w14:paraId="286713BD" w14:textId="77777777" w:rsidR="0038541B" w:rsidRPr="00540498" w:rsidRDefault="0038541B" w:rsidP="00C35104">
            <w:pPr>
              <w:rPr>
                <w:rFonts w:cstheme="minorHAnsi"/>
                <w:sz w:val="24"/>
                <w:szCs w:val="24"/>
              </w:rPr>
            </w:pPr>
          </w:p>
          <w:p w14:paraId="1491E72D" w14:textId="77777777" w:rsidR="0038541B" w:rsidRPr="00540498" w:rsidRDefault="0038541B" w:rsidP="00C35104">
            <w:pPr>
              <w:rPr>
                <w:rFonts w:cstheme="minorHAnsi"/>
                <w:sz w:val="24"/>
                <w:szCs w:val="24"/>
              </w:rPr>
            </w:pPr>
          </w:p>
          <w:p w14:paraId="0B0A9D1B" w14:textId="77777777" w:rsidR="0038541B" w:rsidRPr="00540498" w:rsidRDefault="0038541B" w:rsidP="00C35104">
            <w:pPr>
              <w:rPr>
                <w:rFonts w:cstheme="minorHAnsi"/>
                <w:sz w:val="24"/>
                <w:szCs w:val="24"/>
              </w:rPr>
            </w:pPr>
          </w:p>
          <w:p w14:paraId="0EA90282" w14:textId="77777777" w:rsidR="0038541B" w:rsidRPr="00540498" w:rsidRDefault="0038541B" w:rsidP="00C35104">
            <w:pPr>
              <w:rPr>
                <w:rFonts w:cstheme="minorHAnsi"/>
                <w:sz w:val="24"/>
                <w:szCs w:val="24"/>
              </w:rPr>
            </w:pPr>
          </w:p>
          <w:p w14:paraId="04E746E9" w14:textId="77777777" w:rsidR="0038541B" w:rsidRPr="00540498" w:rsidRDefault="0038541B" w:rsidP="00C35104">
            <w:pPr>
              <w:rPr>
                <w:rFonts w:cstheme="minorHAnsi"/>
                <w:sz w:val="24"/>
                <w:szCs w:val="24"/>
              </w:rPr>
            </w:pPr>
          </w:p>
          <w:p w14:paraId="5E74DA2D" w14:textId="77777777" w:rsidR="0038541B" w:rsidRPr="00540498" w:rsidRDefault="0038541B" w:rsidP="00C35104">
            <w:pPr>
              <w:rPr>
                <w:rFonts w:cstheme="minorHAnsi"/>
                <w:sz w:val="24"/>
                <w:szCs w:val="24"/>
              </w:rPr>
            </w:pPr>
          </w:p>
          <w:p w14:paraId="6E7924D9" w14:textId="77777777" w:rsidR="0038541B" w:rsidRPr="00540498" w:rsidRDefault="0038541B" w:rsidP="00C35104">
            <w:pPr>
              <w:rPr>
                <w:rFonts w:cstheme="minorHAnsi"/>
                <w:sz w:val="24"/>
                <w:szCs w:val="24"/>
              </w:rPr>
            </w:pPr>
          </w:p>
          <w:p w14:paraId="43B94F05" w14:textId="77777777" w:rsidR="0038541B" w:rsidRPr="00540498" w:rsidRDefault="0038541B" w:rsidP="00C35104">
            <w:pPr>
              <w:rPr>
                <w:rFonts w:cstheme="minorHAnsi"/>
                <w:sz w:val="24"/>
                <w:szCs w:val="24"/>
              </w:rPr>
            </w:pPr>
          </w:p>
          <w:p w14:paraId="5E7F5325" w14:textId="77777777" w:rsidR="0038541B" w:rsidRPr="00540498" w:rsidRDefault="0038541B" w:rsidP="00C35104">
            <w:pPr>
              <w:rPr>
                <w:rFonts w:cstheme="minorHAnsi"/>
                <w:sz w:val="24"/>
                <w:szCs w:val="24"/>
              </w:rPr>
            </w:pPr>
          </w:p>
          <w:p w14:paraId="4CAFC48F" w14:textId="77777777" w:rsidR="0038541B" w:rsidRPr="00540498" w:rsidRDefault="0038541B" w:rsidP="00C35104">
            <w:pPr>
              <w:rPr>
                <w:rFonts w:cstheme="minorHAnsi"/>
                <w:sz w:val="24"/>
                <w:szCs w:val="24"/>
              </w:rPr>
            </w:pPr>
          </w:p>
          <w:p w14:paraId="42C3E738" w14:textId="77777777" w:rsidR="0038541B" w:rsidRPr="00540498" w:rsidRDefault="0038541B" w:rsidP="00C35104">
            <w:pPr>
              <w:rPr>
                <w:rFonts w:cstheme="minorHAnsi"/>
                <w:sz w:val="24"/>
                <w:szCs w:val="24"/>
              </w:rPr>
            </w:pPr>
          </w:p>
          <w:p w14:paraId="7F18A4B8" w14:textId="77777777" w:rsidR="0038541B" w:rsidRPr="00540498" w:rsidRDefault="0038541B" w:rsidP="00C35104">
            <w:pPr>
              <w:rPr>
                <w:rFonts w:cstheme="minorHAnsi"/>
                <w:sz w:val="24"/>
                <w:szCs w:val="24"/>
              </w:rPr>
            </w:pPr>
          </w:p>
          <w:p w14:paraId="614718C4" w14:textId="77777777" w:rsidR="0038541B" w:rsidRDefault="0038541B" w:rsidP="00C35104">
            <w:pPr>
              <w:rPr>
                <w:rFonts w:cstheme="minorHAnsi"/>
                <w:sz w:val="24"/>
                <w:szCs w:val="24"/>
              </w:rPr>
            </w:pPr>
          </w:p>
          <w:p w14:paraId="50694BFE" w14:textId="77777777" w:rsidR="00540498" w:rsidRDefault="00540498" w:rsidP="00C35104">
            <w:pPr>
              <w:rPr>
                <w:rFonts w:cstheme="minorHAnsi"/>
                <w:sz w:val="24"/>
                <w:szCs w:val="24"/>
              </w:rPr>
            </w:pPr>
          </w:p>
          <w:p w14:paraId="193C6958" w14:textId="77777777" w:rsidR="00536E9B" w:rsidRDefault="00536E9B" w:rsidP="00C35104">
            <w:pPr>
              <w:rPr>
                <w:rFonts w:cstheme="minorHAnsi"/>
                <w:sz w:val="24"/>
                <w:szCs w:val="24"/>
              </w:rPr>
            </w:pPr>
          </w:p>
          <w:p w14:paraId="0DEB3AEA" w14:textId="77777777" w:rsidR="00536E9B" w:rsidRDefault="00536E9B" w:rsidP="00C35104">
            <w:pPr>
              <w:rPr>
                <w:rFonts w:cstheme="minorHAnsi"/>
                <w:sz w:val="24"/>
                <w:szCs w:val="24"/>
              </w:rPr>
            </w:pPr>
          </w:p>
          <w:p w14:paraId="71675575" w14:textId="77777777" w:rsidR="00536E9B" w:rsidRDefault="00536E9B" w:rsidP="00C35104">
            <w:pPr>
              <w:rPr>
                <w:rFonts w:cstheme="minorHAnsi"/>
                <w:sz w:val="24"/>
                <w:szCs w:val="24"/>
              </w:rPr>
            </w:pPr>
          </w:p>
          <w:p w14:paraId="5FDC7125" w14:textId="77777777" w:rsidR="007E343D" w:rsidRDefault="007E343D" w:rsidP="00C35104">
            <w:pPr>
              <w:rPr>
                <w:rFonts w:cstheme="minorHAnsi"/>
                <w:sz w:val="24"/>
                <w:szCs w:val="24"/>
              </w:rPr>
            </w:pPr>
          </w:p>
          <w:p w14:paraId="60600642" w14:textId="77777777" w:rsidR="007E343D" w:rsidRPr="00540498" w:rsidRDefault="007E343D" w:rsidP="00C35104">
            <w:pPr>
              <w:rPr>
                <w:rFonts w:cstheme="minorHAnsi"/>
                <w:sz w:val="24"/>
                <w:szCs w:val="24"/>
              </w:rPr>
            </w:pPr>
          </w:p>
        </w:tc>
      </w:tr>
      <w:bookmarkEnd w:id="0"/>
      <w:tr w:rsidR="004065C1" w:rsidRPr="00540498" w14:paraId="59823E94" w14:textId="77777777" w:rsidTr="004065C1">
        <w:tc>
          <w:tcPr>
            <w:tcW w:w="5000" w:type="pct"/>
            <w:gridSpan w:val="5"/>
            <w:shd w:val="clear" w:color="auto" w:fill="C0DEF4" w:themeFill="accent1" w:themeFillTint="33"/>
            <w:vAlign w:val="bottom"/>
          </w:tcPr>
          <w:p w14:paraId="4FF73392" w14:textId="37279591" w:rsidR="004065C1" w:rsidRPr="00536E9B" w:rsidRDefault="00540498" w:rsidP="00C35104">
            <w:pPr>
              <w:pStyle w:val="Heading1"/>
              <w:rPr>
                <w:rFonts w:asciiTheme="minorHAnsi" w:hAnsiTheme="minorHAnsi" w:cstheme="minorHAnsi"/>
              </w:rPr>
            </w:pPr>
            <w:r w:rsidRPr="00536E9B">
              <w:rPr>
                <w:rFonts w:asciiTheme="minorHAnsi" w:hAnsiTheme="minorHAnsi" w:cstheme="minorHAnsi"/>
              </w:rPr>
              <w:t xml:space="preserve">Leadership: </w:t>
            </w:r>
            <w:r w:rsidRPr="00536E9B">
              <w:rPr>
                <w:rFonts w:asciiTheme="minorHAnsi" w:hAnsiTheme="minorHAnsi" w:cstheme="minorHAnsi"/>
                <w:b w:val="0"/>
                <w:bCs/>
              </w:rPr>
              <w:t>Please describe the value and significance of the Nominee's leadership experiences to the profession and their community.</w:t>
            </w:r>
          </w:p>
        </w:tc>
      </w:tr>
      <w:tr w:rsidR="004065C1" w:rsidRPr="00540498" w14:paraId="1148DC72" w14:textId="77777777" w:rsidTr="004065C1">
        <w:trPr>
          <w:trHeight w:val="4384"/>
        </w:trPr>
        <w:tc>
          <w:tcPr>
            <w:tcW w:w="5000" w:type="pct"/>
            <w:gridSpan w:val="5"/>
            <w:shd w:val="clear" w:color="auto" w:fill="DFEEF9"/>
            <w:vAlign w:val="center"/>
          </w:tcPr>
          <w:p w14:paraId="74A7AC19" w14:textId="77777777" w:rsidR="004065C1" w:rsidRPr="00540498" w:rsidRDefault="004065C1" w:rsidP="00C35104">
            <w:pPr>
              <w:rPr>
                <w:rFonts w:cstheme="minorHAnsi"/>
                <w:sz w:val="24"/>
                <w:szCs w:val="24"/>
              </w:rPr>
            </w:pPr>
          </w:p>
          <w:p w14:paraId="5F823058" w14:textId="77777777" w:rsidR="004065C1" w:rsidRPr="00540498" w:rsidRDefault="004065C1" w:rsidP="00C35104">
            <w:pPr>
              <w:rPr>
                <w:rFonts w:cstheme="minorHAnsi"/>
                <w:sz w:val="24"/>
                <w:szCs w:val="24"/>
              </w:rPr>
            </w:pPr>
          </w:p>
          <w:p w14:paraId="20858426" w14:textId="77777777" w:rsidR="004065C1" w:rsidRPr="00540498" w:rsidRDefault="004065C1" w:rsidP="00C35104">
            <w:pPr>
              <w:rPr>
                <w:rFonts w:cstheme="minorHAnsi"/>
                <w:sz w:val="24"/>
                <w:szCs w:val="24"/>
              </w:rPr>
            </w:pPr>
          </w:p>
          <w:p w14:paraId="3D2B7A06" w14:textId="77777777" w:rsidR="004065C1" w:rsidRPr="00540498" w:rsidRDefault="004065C1" w:rsidP="00C35104">
            <w:pPr>
              <w:rPr>
                <w:rFonts w:cstheme="minorHAnsi"/>
                <w:sz w:val="24"/>
                <w:szCs w:val="24"/>
              </w:rPr>
            </w:pPr>
          </w:p>
          <w:p w14:paraId="47F51850" w14:textId="77777777" w:rsidR="004065C1" w:rsidRPr="00540498" w:rsidRDefault="004065C1" w:rsidP="00C35104">
            <w:pPr>
              <w:rPr>
                <w:rFonts w:cstheme="minorHAnsi"/>
                <w:sz w:val="24"/>
                <w:szCs w:val="24"/>
              </w:rPr>
            </w:pPr>
          </w:p>
          <w:p w14:paraId="20B290A1" w14:textId="77777777" w:rsidR="004065C1" w:rsidRPr="00540498" w:rsidRDefault="004065C1" w:rsidP="00C35104">
            <w:pPr>
              <w:rPr>
                <w:rFonts w:cstheme="minorHAnsi"/>
                <w:sz w:val="24"/>
                <w:szCs w:val="24"/>
              </w:rPr>
            </w:pPr>
          </w:p>
          <w:p w14:paraId="7D63229D" w14:textId="77777777" w:rsidR="004065C1" w:rsidRPr="00540498" w:rsidRDefault="004065C1" w:rsidP="00C35104">
            <w:pPr>
              <w:rPr>
                <w:rFonts w:cstheme="minorHAnsi"/>
                <w:sz w:val="24"/>
                <w:szCs w:val="24"/>
              </w:rPr>
            </w:pPr>
          </w:p>
          <w:p w14:paraId="5F33CEBB" w14:textId="77777777" w:rsidR="004065C1" w:rsidRPr="00540498" w:rsidRDefault="004065C1" w:rsidP="00C35104">
            <w:pPr>
              <w:rPr>
                <w:rFonts w:cstheme="minorHAnsi"/>
                <w:sz w:val="24"/>
                <w:szCs w:val="24"/>
              </w:rPr>
            </w:pPr>
          </w:p>
          <w:p w14:paraId="618EB2C6" w14:textId="77777777" w:rsidR="004065C1" w:rsidRPr="00540498" w:rsidRDefault="004065C1" w:rsidP="00C35104">
            <w:pPr>
              <w:rPr>
                <w:rFonts w:cstheme="minorHAnsi"/>
                <w:sz w:val="24"/>
                <w:szCs w:val="24"/>
              </w:rPr>
            </w:pPr>
          </w:p>
          <w:p w14:paraId="3A6D43C6" w14:textId="77777777" w:rsidR="004065C1" w:rsidRPr="00540498" w:rsidRDefault="004065C1" w:rsidP="00C35104">
            <w:pPr>
              <w:rPr>
                <w:rFonts w:cstheme="minorHAnsi"/>
                <w:sz w:val="24"/>
                <w:szCs w:val="24"/>
              </w:rPr>
            </w:pPr>
          </w:p>
          <w:p w14:paraId="0CCDE7B6" w14:textId="77777777" w:rsidR="004065C1" w:rsidRPr="00540498" w:rsidRDefault="004065C1" w:rsidP="00C35104">
            <w:pPr>
              <w:rPr>
                <w:rFonts w:cstheme="minorHAnsi"/>
                <w:sz w:val="24"/>
                <w:szCs w:val="24"/>
              </w:rPr>
            </w:pPr>
          </w:p>
          <w:p w14:paraId="523EF05B" w14:textId="77777777" w:rsidR="004065C1" w:rsidRPr="00540498" w:rsidRDefault="004065C1" w:rsidP="00C35104">
            <w:pPr>
              <w:rPr>
                <w:rFonts w:cstheme="minorHAnsi"/>
                <w:sz w:val="24"/>
                <w:szCs w:val="24"/>
              </w:rPr>
            </w:pPr>
          </w:p>
          <w:p w14:paraId="5397B896" w14:textId="77777777" w:rsidR="004065C1" w:rsidRPr="00540498" w:rsidRDefault="004065C1" w:rsidP="00C35104">
            <w:pPr>
              <w:rPr>
                <w:rFonts w:cstheme="minorHAnsi"/>
                <w:sz w:val="24"/>
                <w:szCs w:val="24"/>
              </w:rPr>
            </w:pPr>
          </w:p>
          <w:p w14:paraId="7E91310C" w14:textId="77777777" w:rsidR="004065C1" w:rsidRPr="00540498" w:rsidRDefault="004065C1" w:rsidP="00C35104">
            <w:pPr>
              <w:rPr>
                <w:rFonts w:cstheme="minorHAnsi"/>
                <w:sz w:val="24"/>
                <w:szCs w:val="24"/>
              </w:rPr>
            </w:pPr>
          </w:p>
          <w:p w14:paraId="2313A268" w14:textId="77777777" w:rsidR="004065C1" w:rsidRPr="00540498" w:rsidRDefault="004065C1" w:rsidP="00C35104">
            <w:pPr>
              <w:rPr>
                <w:rFonts w:cstheme="minorHAnsi"/>
                <w:sz w:val="24"/>
                <w:szCs w:val="24"/>
              </w:rPr>
            </w:pPr>
          </w:p>
          <w:p w14:paraId="434A2BCD" w14:textId="77777777" w:rsidR="004065C1" w:rsidRPr="00540498" w:rsidRDefault="004065C1" w:rsidP="00C35104">
            <w:pPr>
              <w:rPr>
                <w:rFonts w:cstheme="minorHAnsi"/>
                <w:sz w:val="24"/>
                <w:szCs w:val="24"/>
              </w:rPr>
            </w:pPr>
          </w:p>
          <w:p w14:paraId="0F7F1DE9" w14:textId="77777777" w:rsidR="004065C1" w:rsidRDefault="004065C1" w:rsidP="00C35104">
            <w:pPr>
              <w:rPr>
                <w:rFonts w:cstheme="minorHAnsi"/>
                <w:sz w:val="24"/>
                <w:szCs w:val="24"/>
              </w:rPr>
            </w:pPr>
          </w:p>
          <w:p w14:paraId="03760A15" w14:textId="77777777" w:rsidR="007E343D" w:rsidRDefault="007E343D" w:rsidP="00C35104">
            <w:pPr>
              <w:rPr>
                <w:rFonts w:cstheme="minorHAnsi"/>
                <w:sz w:val="24"/>
                <w:szCs w:val="24"/>
              </w:rPr>
            </w:pPr>
          </w:p>
          <w:p w14:paraId="1F2974B0" w14:textId="77777777" w:rsidR="007E343D" w:rsidRDefault="007E343D" w:rsidP="00C35104">
            <w:pPr>
              <w:rPr>
                <w:rFonts w:cstheme="minorHAnsi"/>
                <w:sz w:val="24"/>
                <w:szCs w:val="24"/>
              </w:rPr>
            </w:pPr>
          </w:p>
          <w:p w14:paraId="08670AFE" w14:textId="77777777" w:rsidR="00540498" w:rsidRDefault="00540498" w:rsidP="00C35104">
            <w:pPr>
              <w:rPr>
                <w:rFonts w:cstheme="minorHAnsi"/>
                <w:sz w:val="24"/>
                <w:szCs w:val="24"/>
              </w:rPr>
            </w:pPr>
          </w:p>
          <w:p w14:paraId="1511DC8D" w14:textId="77777777" w:rsidR="00536E9B" w:rsidRDefault="00536E9B" w:rsidP="00C35104">
            <w:pPr>
              <w:rPr>
                <w:rFonts w:cstheme="minorHAnsi"/>
                <w:sz w:val="24"/>
                <w:szCs w:val="24"/>
              </w:rPr>
            </w:pPr>
          </w:p>
          <w:p w14:paraId="5AF3BDD8" w14:textId="77777777" w:rsidR="00536E9B" w:rsidRPr="00540498" w:rsidRDefault="00536E9B" w:rsidP="00C35104">
            <w:pPr>
              <w:rPr>
                <w:rFonts w:cstheme="minorHAnsi"/>
                <w:sz w:val="24"/>
                <w:szCs w:val="24"/>
              </w:rPr>
            </w:pPr>
          </w:p>
          <w:p w14:paraId="1AAB1D3B" w14:textId="77777777" w:rsidR="004065C1" w:rsidRDefault="004065C1" w:rsidP="00C35104">
            <w:pPr>
              <w:rPr>
                <w:rFonts w:cstheme="minorHAnsi"/>
                <w:sz w:val="24"/>
                <w:szCs w:val="24"/>
              </w:rPr>
            </w:pPr>
          </w:p>
          <w:p w14:paraId="24D17C34" w14:textId="77777777" w:rsidR="00536E9B" w:rsidRPr="00540498" w:rsidRDefault="00536E9B" w:rsidP="00C35104">
            <w:pPr>
              <w:rPr>
                <w:rFonts w:cstheme="minorHAnsi"/>
                <w:sz w:val="24"/>
                <w:szCs w:val="24"/>
              </w:rPr>
            </w:pPr>
          </w:p>
          <w:p w14:paraId="318D3301" w14:textId="77777777" w:rsidR="004065C1" w:rsidRPr="00540498" w:rsidRDefault="004065C1" w:rsidP="00C35104">
            <w:pPr>
              <w:rPr>
                <w:rFonts w:cstheme="minorHAnsi"/>
                <w:sz w:val="24"/>
                <w:szCs w:val="24"/>
              </w:rPr>
            </w:pPr>
          </w:p>
          <w:p w14:paraId="10EA8DA6" w14:textId="77777777" w:rsidR="004065C1" w:rsidRPr="00540498" w:rsidRDefault="004065C1" w:rsidP="00C35104">
            <w:pPr>
              <w:rPr>
                <w:rFonts w:cstheme="minorHAnsi"/>
                <w:sz w:val="24"/>
                <w:szCs w:val="24"/>
              </w:rPr>
            </w:pPr>
          </w:p>
        </w:tc>
      </w:tr>
      <w:tr w:rsidR="004065C1" w:rsidRPr="00540498" w14:paraId="664AA5B6" w14:textId="77777777" w:rsidTr="004065C1">
        <w:tc>
          <w:tcPr>
            <w:tcW w:w="5000" w:type="pct"/>
            <w:gridSpan w:val="5"/>
            <w:shd w:val="clear" w:color="auto" w:fill="C0DEF4" w:themeFill="accent1" w:themeFillTint="33"/>
            <w:vAlign w:val="bottom"/>
          </w:tcPr>
          <w:p w14:paraId="2569C8D7" w14:textId="3B67786B" w:rsidR="004065C1" w:rsidRPr="00536E9B" w:rsidRDefault="00540498" w:rsidP="00C35104">
            <w:pPr>
              <w:pStyle w:val="Heading1"/>
              <w:rPr>
                <w:rFonts w:asciiTheme="minorHAnsi" w:hAnsiTheme="minorHAnsi" w:cstheme="minorHAnsi"/>
              </w:rPr>
            </w:pPr>
            <w:bookmarkStart w:id="1" w:name="_Hlk182830996"/>
            <w:r w:rsidRPr="00536E9B">
              <w:rPr>
                <w:rFonts w:asciiTheme="minorHAnsi" w:hAnsiTheme="minorHAnsi" w:cstheme="minorHAnsi"/>
              </w:rPr>
              <w:t xml:space="preserve">Service: </w:t>
            </w:r>
            <w:r w:rsidRPr="00536E9B">
              <w:rPr>
                <w:rFonts w:asciiTheme="minorHAnsi" w:hAnsiTheme="minorHAnsi" w:cstheme="minorHAnsi"/>
                <w:b w:val="0"/>
                <w:bCs/>
              </w:rPr>
              <w:t>Please list areas of service in which the Nominee engages. This might include activities in dentistry, their community, church, and/or the military. Please describe the level of commitment and the value of the Nominee's service to others. How will these experiences help the Nominee contribute to the mission of the College?</w:t>
            </w:r>
          </w:p>
        </w:tc>
      </w:tr>
      <w:bookmarkEnd w:id="1"/>
      <w:tr w:rsidR="004065C1" w:rsidRPr="00540498" w14:paraId="26EC7F11" w14:textId="77777777" w:rsidTr="004065C1">
        <w:trPr>
          <w:trHeight w:val="4384"/>
        </w:trPr>
        <w:tc>
          <w:tcPr>
            <w:tcW w:w="5000" w:type="pct"/>
            <w:gridSpan w:val="5"/>
            <w:shd w:val="clear" w:color="auto" w:fill="DFEEF9"/>
            <w:vAlign w:val="center"/>
          </w:tcPr>
          <w:p w14:paraId="58C42D81" w14:textId="77777777" w:rsidR="004065C1" w:rsidRPr="00540498" w:rsidRDefault="004065C1" w:rsidP="00C35104">
            <w:pPr>
              <w:rPr>
                <w:rFonts w:cstheme="minorHAnsi"/>
                <w:sz w:val="24"/>
                <w:szCs w:val="24"/>
              </w:rPr>
            </w:pPr>
          </w:p>
          <w:p w14:paraId="79128766" w14:textId="77777777" w:rsidR="004065C1" w:rsidRPr="00540498" w:rsidRDefault="004065C1" w:rsidP="00C35104">
            <w:pPr>
              <w:rPr>
                <w:rFonts w:cstheme="minorHAnsi"/>
                <w:sz w:val="24"/>
                <w:szCs w:val="24"/>
              </w:rPr>
            </w:pPr>
          </w:p>
          <w:p w14:paraId="56E15694" w14:textId="77777777" w:rsidR="004065C1" w:rsidRPr="00540498" w:rsidRDefault="004065C1" w:rsidP="00C35104">
            <w:pPr>
              <w:rPr>
                <w:rFonts w:cstheme="minorHAnsi"/>
                <w:sz w:val="24"/>
                <w:szCs w:val="24"/>
              </w:rPr>
            </w:pPr>
          </w:p>
          <w:p w14:paraId="1DC355CB" w14:textId="77777777" w:rsidR="004065C1" w:rsidRPr="00540498" w:rsidRDefault="004065C1" w:rsidP="00C35104">
            <w:pPr>
              <w:rPr>
                <w:rFonts w:cstheme="minorHAnsi"/>
                <w:sz w:val="24"/>
                <w:szCs w:val="24"/>
              </w:rPr>
            </w:pPr>
          </w:p>
          <w:p w14:paraId="69BF010B" w14:textId="77777777" w:rsidR="004065C1" w:rsidRPr="00540498" w:rsidRDefault="004065C1" w:rsidP="00C35104">
            <w:pPr>
              <w:rPr>
                <w:rFonts w:cstheme="minorHAnsi"/>
                <w:sz w:val="24"/>
                <w:szCs w:val="24"/>
              </w:rPr>
            </w:pPr>
          </w:p>
          <w:p w14:paraId="5F97FAF4" w14:textId="77777777" w:rsidR="004065C1" w:rsidRPr="00540498" w:rsidRDefault="004065C1" w:rsidP="00C35104">
            <w:pPr>
              <w:rPr>
                <w:rFonts w:cstheme="minorHAnsi"/>
                <w:sz w:val="24"/>
                <w:szCs w:val="24"/>
              </w:rPr>
            </w:pPr>
          </w:p>
          <w:p w14:paraId="64835B6C" w14:textId="77777777" w:rsidR="004065C1" w:rsidRPr="00540498" w:rsidRDefault="004065C1" w:rsidP="00C35104">
            <w:pPr>
              <w:rPr>
                <w:rFonts w:cstheme="minorHAnsi"/>
                <w:sz w:val="24"/>
                <w:szCs w:val="24"/>
              </w:rPr>
            </w:pPr>
          </w:p>
          <w:p w14:paraId="1E5736F2" w14:textId="77777777" w:rsidR="004065C1" w:rsidRPr="00540498" w:rsidRDefault="004065C1" w:rsidP="00C35104">
            <w:pPr>
              <w:rPr>
                <w:rFonts w:cstheme="minorHAnsi"/>
                <w:sz w:val="24"/>
                <w:szCs w:val="24"/>
              </w:rPr>
            </w:pPr>
          </w:p>
          <w:p w14:paraId="12E3AD4C" w14:textId="77777777" w:rsidR="004065C1" w:rsidRPr="00540498" w:rsidRDefault="004065C1" w:rsidP="00C35104">
            <w:pPr>
              <w:rPr>
                <w:rFonts w:cstheme="minorHAnsi"/>
                <w:sz w:val="24"/>
                <w:szCs w:val="24"/>
              </w:rPr>
            </w:pPr>
          </w:p>
          <w:p w14:paraId="437BE5BF" w14:textId="77777777" w:rsidR="004065C1" w:rsidRPr="00540498" w:rsidRDefault="004065C1" w:rsidP="00C35104">
            <w:pPr>
              <w:rPr>
                <w:rFonts w:cstheme="minorHAnsi"/>
                <w:sz w:val="24"/>
                <w:szCs w:val="24"/>
              </w:rPr>
            </w:pPr>
          </w:p>
          <w:p w14:paraId="03299F84" w14:textId="77777777" w:rsidR="004065C1" w:rsidRPr="00540498" w:rsidRDefault="004065C1" w:rsidP="00C35104">
            <w:pPr>
              <w:rPr>
                <w:rFonts w:cstheme="minorHAnsi"/>
                <w:sz w:val="24"/>
                <w:szCs w:val="24"/>
              </w:rPr>
            </w:pPr>
          </w:p>
          <w:p w14:paraId="6ED9373C" w14:textId="77777777" w:rsidR="004065C1" w:rsidRPr="00540498" w:rsidRDefault="004065C1" w:rsidP="00C35104">
            <w:pPr>
              <w:rPr>
                <w:rFonts w:cstheme="minorHAnsi"/>
                <w:sz w:val="24"/>
                <w:szCs w:val="24"/>
              </w:rPr>
            </w:pPr>
          </w:p>
          <w:p w14:paraId="1E28E00E" w14:textId="77777777" w:rsidR="004065C1" w:rsidRPr="00540498" w:rsidRDefault="004065C1" w:rsidP="00C35104">
            <w:pPr>
              <w:rPr>
                <w:rFonts w:cstheme="minorHAnsi"/>
                <w:sz w:val="24"/>
                <w:szCs w:val="24"/>
              </w:rPr>
            </w:pPr>
          </w:p>
          <w:p w14:paraId="212828D1" w14:textId="77777777" w:rsidR="004065C1" w:rsidRPr="00540498" w:rsidRDefault="004065C1" w:rsidP="00C35104">
            <w:pPr>
              <w:rPr>
                <w:rFonts w:cstheme="minorHAnsi"/>
                <w:sz w:val="24"/>
                <w:szCs w:val="24"/>
              </w:rPr>
            </w:pPr>
          </w:p>
          <w:p w14:paraId="1CB2A874" w14:textId="77777777" w:rsidR="004065C1" w:rsidRDefault="004065C1" w:rsidP="00C35104">
            <w:pPr>
              <w:rPr>
                <w:rFonts w:cstheme="minorHAnsi"/>
                <w:sz w:val="24"/>
                <w:szCs w:val="24"/>
              </w:rPr>
            </w:pPr>
          </w:p>
          <w:p w14:paraId="27484340" w14:textId="77777777" w:rsidR="00540498" w:rsidRDefault="00540498" w:rsidP="00C35104">
            <w:pPr>
              <w:rPr>
                <w:rFonts w:cstheme="minorHAnsi"/>
                <w:sz w:val="24"/>
                <w:szCs w:val="24"/>
              </w:rPr>
            </w:pPr>
          </w:p>
          <w:p w14:paraId="73708033" w14:textId="77777777" w:rsidR="00540498" w:rsidRPr="00540498" w:rsidRDefault="00540498" w:rsidP="00C35104">
            <w:pPr>
              <w:rPr>
                <w:rFonts w:cstheme="minorHAnsi"/>
                <w:sz w:val="24"/>
                <w:szCs w:val="24"/>
              </w:rPr>
            </w:pPr>
          </w:p>
          <w:p w14:paraId="0CF52B68" w14:textId="77777777" w:rsidR="004065C1" w:rsidRDefault="004065C1" w:rsidP="00C35104">
            <w:pPr>
              <w:rPr>
                <w:rFonts w:cstheme="minorHAnsi"/>
                <w:sz w:val="24"/>
                <w:szCs w:val="24"/>
              </w:rPr>
            </w:pPr>
          </w:p>
          <w:p w14:paraId="13D66C56" w14:textId="77777777" w:rsidR="00536E9B" w:rsidRDefault="00536E9B" w:rsidP="00C35104">
            <w:pPr>
              <w:rPr>
                <w:rFonts w:cstheme="minorHAnsi"/>
                <w:sz w:val="24"/>
                <w:szCs w:val="24"/>
              </w:rPr>
            </w:pPr>
          </w:p>
          <w:p w14:paraId="7AFDAADA" w14:textId="77777777" w:rsidR="007E343D" w:rsidRDefault="007E343D" w:rsidP="00C35104">
            <w:pPr>
              <w:rPr>
                <w:rFonts w:cstheme="minorHAnsi"/>
                <w:sz w:val="24"/>
                <w:szCs w:val="24"/>
              </w:rPr>
            </w:pPr>
          </w:p>
          <w:p w14:paraId="6ECD75CB" w14:textId="77777777" w:rsidR="007E343D" w:rsidRPr="00540498" w:rsidRDefault="007E343D" w:rsidP="00C35104">
            <w:pPr>
              <w:rPr>
                <w:rFonts w:cstheme="minorHAnsi"/>
                <w:sz w:val="24"/>
                <w:szCs w:val="24"/>
              </w:rPr>
            </w:pPr>
          </w:p>
          <w:p w14:paraId="348EF046" w14:textId="77777777" w:rsidR="004065C1" w:rsidRPr="00540498" w:rsidRDefault="004065C1" w:rsidP="00C35104">
            <w:pPr>
              <w:rPr>
                <w:rFonts w:cstheme="minorHAnsi"/>
                <w:sz w:val="24"/>
                <w:szCs w:val="24"/>
              </w:rPr>
            </w:pPr>
          </w:p>
          <w:p w14:paraId="6AA48FCF" w14:textId="77777777" w:rsidR="004065C1" w:rsidRPr="00540498" w:rsidRDefault="004065C1" w:rsidP="00C35104">
            <w:pPr>
              <w:rPr>
                <w:rFonts w:cstheme="minorHAnsi"/>
                <w:sz w:val="24"/>
                <w:szCs w:val="24"/>
              </w:rPr>
            </w:pPr>
          </w:p>
          <w:p w14:paraId="69B6DA95" w14:textId="77777777" w:rsidR="004065C1" w:rsidRPr="00540498" w:rsidRDefault="004065C1" w:rsidP="00C35104">
            <w:pPr>
              <w:rPr>
                <w:rFonts w:cstheme="minorHAnsi"/>
                <w:sz w:val="24"/>
                <w:szCs w:val="24"/>
              </w:rPr>
            </w:pPr>
          </w:p>
        </w:tc>
      </w:tr>
      <w:tr w:rsidR="00540498" w:rsidRPr="00540498" w14:paraId="5DD09448" w14:textId="77777777" w:rsidTr="00C35104">
        <w:tc>
          <w:tcPr>
            <w:tcW w:w="5000" w:type="pct"/>
            <w:gridSpan w:val="5"/>
            <w:shd w:val="clear" w:color="auto" w:fill="C0DEF4" w:themeFill="accent1" w:themeFillTint="33"/>
            <w:vAlign w:val="bottom"/>
          </w:tcPr>
          <w:p w14:paraId="1DC3062C" w14:textId="58C5609F" w:rsidR="00540498" w:rsidRPr="00536E9B" w:rsidRDefault="00540498" w:rsidP="00C35104">
            <w:pPr>
              <w:pStyle w:val="Heading1"/>
              <w:rPr>
                <w:rFonts w:asciiTheme="minorHAnsi" w:hAnsiTheme="minorHAnsi" w:cstheme="minorHAnsi"/>
              </w:rPr>
            </w:pPr>
            <w:bookmarkStart w:id="2" w:name="_Hlk182831124"/>
            <w:r w:rsidRPr="00536E9B">
              <w:rPr>
                <w:rFonts w:asciiTheme="minorHAnsi" w:hAnsiTheme="minorHAnsi" w:cstheme="minorHAnsi"/>
              </w:rPr>
              <w:t xml:space="preserve">Awards and Publications: </w:t>
            </w:r>
            <w:r w:rsidRPr="00536E9B">
              <w:rPr>
                <w:rFonts w:asciiTheme="minorHAnsi" w:hAnsiTheme="minorHAnsi" w:cstheme="minorHAnsi"/>
                <w:b w:val="0"/>
                <w:bCs/>
              </w:rPr>
              <w:t>Please list notable awards, accolades, and/or publications held by or attributed to the Nominee.</w:t>
            </w:r>
            <w:r w:rsidRPr="00536E9B">
              <w:rPr>
                <w:rFonts w:asciiTheme="minorHAnsi" w:hAnsiTheme="minorHAnsi" w:cstheme="minorHAnsi"/>
              </w:rPr>
              <w:t xml:space="preserve"> </w:t>
            </w:r>
            <w:r w:rsidRPr="00536E9B">
              <w:rPr>
                <w:rFonts w:asciiTheme="minorHAnsi" w:hAnsiTheme="minorHAnsi" w:cstheme="minorHAnsi"/>
                <w:b w:val="0"/>
                <w:bCs/>
              </w:rPr>
              <w:t>Please describe the significance of the Nominee’s publications and awards.</w:t>
            </w:r>
          </w:p>
        </w:tc>
      </w:tr>
      <w:bookmarkEnd w:id="2"/>
      <w:tr w:rsidR="00540498" w:rsidRPr="00540498" w14:paraId="44001A9A" w14:textId="77777777" w:rsidTr="00540498">
        <w:tc>
          <w:tcPr>
            <w:tcW w:w="5000" w:type="pct"/>
            <w:gridSpan w:val="5"/>
            <w:shd w:val="clear" w:color="auto" w:fill="DBECF8" w:themeFill="accent2" w:themeFillTint="1A"/>
            <w:vAlign w:val="bottom"/>
          </w:tcPr>
          <w:p w14:paraId="7A133FCC" w14:textId="77777777" w:rsidR="00540498" w:rsidRPr="00540498" w:rsidRDefault="00540498" w:rsidP="00C35104">
            <w:pPr>
              <w:pStyle w:val="Heading1"/>
              <w:rPr>
                <w:rFonts w:asciiTheme="minorHAnsi" w:hAnsiTheme="minorHAnsi" w:cstheme="minorHAnsi"/>
                <w:sz w:val="24"/>
                <w:szCs w:val="24"/>
              </w:rPr>
            </w:pPr>
          </w:p>
          <w:p w14:paraId="01830C73" w14:textId="77777777" w:rsidR="00540498" w:rsidRPr="00540498" w:rsidRDefault="00540498" w:rsidP="00C35104">
            <w:pPr>
              <w:pStyle w:val="Heading1"/>
              <w:rPr>
                <w:rFonts w:asciiTheme="minorHAnsi" w:hAnsiTheme="minorHAnsi" w:cstheme="minorHAnsi"/>
                <w:sz w:val="24"/>
                <w:szCs w:val="24"/>
              </w:rPr>
            </w:pPr>
          </w:p>
          <w:p w14:paraId="4C5B9553" w14:textId="77777777" w:rsidR="00540498" w:rsidRPr="00540498" w:rsidRDefault="00540498" w:rsidP="00C35104">
            <w:pPr>
              <w:pStyle w:val="Heading1"/>
              <w:rPr>
                <w:rFonts w:asciiTheme="minorHAnsi" w:hAnsiTheme="minorHAnsi" w:cstheme="minorHAnsi"/>
                <w:sz w:val="24"/>
                <w:szCs w:val="24"/>
              </w:rPr>
            </w:pPr>
          </w:p>
          <w:p w14:paraId="73532F1D" w14:textId="77777777" w:rsidR="00540498" w:rsidRPr="00540498" w:rsidRDefault="00540498" w:rsidP="00C35104">
            <w:pPr>
              <w:pStyle w:val="Heading1"/>
              <w:rPr>
                <w:rFonts w:asciiTheme="minorHAnsi" w:hAnsiTheme="minorHAnsi" w:cstheme="minorHAnsi"/>
                <w:sz w:val="24"/>
                <w:szCs w:val="24"/>
              </w:rPr>
            </w:pPr>
          </w:p>
          <w:p w14:paraId="1221E967" w14:textId="77777777" w:rsidR="00540498" w:rsidRPr="00540498" w:rsidRDefault="00540498" w:rsidP="00C35104">
            <w:pPr>
              <w:pStyle w:val="Heading1"/>
              <w:rPr>
                <w:rFonts w:asciiTheme="minorHAnsi" w:hAnsiTheme="minorHAnsi" w:cstheme="minorHAnsi"/>
                <w:sz w:val="24"/>
                <w:szCs w:val="24"/>
              </w:rPr>
            </w:pPr>
          </w:p>
          <w:p w14:paraId="76B79F30" w14:textId="77777777" w:rsidR="00540498" w:rsidRPr="00540498" w:rsidRDefault="00540498" w:rsidP="00C35104">
            <w:pPr>
              <w:pStyle w:val="Heading1"/>
              <w:rPr>
                <w:rFonts w:asciiTheme="minorHAnsi" w:hAnsiTheme="minorHAnsi" w:cstheme="minorHAnsi"/>
                <w:sz w:val="24"/>
                <w:szCs w:val="24"/>
              </w:rPr>
            </w:pPr>
          </w:p>
          <w:p w14:paraId="57A670E1" w14:textId="77777777" w:rsidR="00540498" w:rsidRPr="00540498" w:rsidRDefault="00540498" w:rsidP="00C35104">
            <w:pPr>
              <w:pStyle w:val="Heading1"/>
              <w:rPr>
                <w:rFonts w:asciiTheme="minorHAnsi" w:hAnsiTheme="minorHAnsi" w:cstheme="minorHAnsi"/>
                <w:sz w:val="24"/>
                <w:szCs w:val="24"/>
              </w:rPr>
            </w:pPr>
          </w:p>
          <w:p w14:paraId="28D486B6" w14:textId="77777777" w:rsidR="00540498" w:rsidRPr="00540498" w:rsidRDefault="00540498" w:rsidP="00C35104">
            <w:pPr>
              <w:pStyle w:val="Heading1"/>
              <w:rPr>
                <w:rFonts w:asciiTheme="minorHAnsi" w:hAnsiTheme="minorHAnsi" w:cstheme="minorHAnsi"/>
                <w:sz w:val="24"/>
                <w:szCs w:val="24"/>
              </w:rPr>
            </w:pPr>
          </w:p>
          <w:p w14:paraId="5CD3C58E" w14:textId="77777777" w:rsidR="00540498" w:rsidRPr="00540498" w:rsidRDefault="00540498" w:rsidP="00C35104">
            <w:pPr>
              <w:pStyle w:val="Heading1"/>
              <w:rPr>
                <w:rFonts w:asciiTheme="minorHAnsi" w:hAnsiTheme="minorHAnsi" w:cstheme="minorHAnsi"/>
                <w:sz w:val="24"/>
                <w:szCs w:val="24"/>
              </w:rPr>
            </w:pPr>
          </w:p>
          <w:p w14:paraId="3E56434D" w14:textId="77777777" w:rsidR="00540498" w:rsidRPr="00540498" w:rsidRDefault="00540498" w:rsidP="00C35104">
            <w:pPr>
              <w:pStyle w:val="Heading1"/>
              <w:rPr>
                <w:rFonts w:asciiTheme="minorHAnsi" w:hAnsiTheme="minorHAnsi" w:cstheme="minorHAnsi"/>
                <w:sz w:val="24"/>
                <w:szCs w:val="24"/>
              </w:rPr>
            </w:pPr>
          </w:p>
          <w:p w14:paraId="767969CF" w14:textId="77777777" w:rsidR="00540498" w:rsidRPr="00540498" w:rsidRDefault="00540498" w:rsidP="00C35104">
            <w:pPr>
              <w:pStyle w:val="Heading1"/>
              <w:rPr>
                <w:rFonts w:asciiTheme="minorHAnsi" w:hAnsiTheme="minorHAnsi" w:cstheme="minorHAnsi"/>
                <w:sz w:val="24"/>
                <w:szCs w:val="24"/>
              </w:rPr>
            </w:pPr>
          </w:p>
          <w:p w14:paraId="41EF81A2" w14:textId="77777777" w:rsidR="00540498" w:rsidRPr="00540498" w:rsidRDefault="00540498" w:rsidP="00C35104">
            <w:pPr>
              <w:pStyle w:val="Heading1"/>
              <w:rPr>
                <w:rFonts w:asciiTheme="minorHAnsi" w:hAnsiTheme="minorHAnsi" w:cstheme="minorHAnsi"/>
                <w:sz w:val="24"/>
                <w:szCs w:val="24"/>
              </w:rPr>
            </w:pPr>
          </w:p>
          <w:p w14:paraId="521D306B" w14:textId="77777777" w:rsidR="00540498" w:rsidRPr="00540498" w:rsidRDefault="00540498" w:rsidP="00C35104">
            <w:pPr>
              <w:pStyle w:val="Heading1"/>
              <w:rPr>
                <w:rFonts w:asciiTheme="minorHAnsi" w:hAnsiTheme="minorHAnsi" w:cstheme="minorHAnsi"/>
                <w:sz w:val="24"/>
                <w:szCs w:val="24"/>
              </w:rPr>
            </w:pPr>
          </w:p>
          <w:p w14:paraId="14EB9204" w14:textId="77777777" w:rsidR="00540498" w:rsidRPr="00540498" w:rsidRDefault="00540498" w:rsidP="00C35104">
            <w:pPr>
              <w:pStyle w:val="Heading1"/>
              <w:rPr>
                <w:rFonts w:asciiTheme="minorHAnsi" w:hAnsiTheme="minorHAnsi" w:cstheme="minorHAnsi"/>
                <w:sz w:val="24"/>
                <w:szCs w:val="24"/>
              </w:rPr>
            </w:pPr>
          </w:p>
          <w:p w14:paraId="2D6041E5" w14:textId="77777777" w:rsidR="00540498" w:rsidRPr="00540498" w:rsidRDefault="00540498" w:rsidP="00C35104">
            <w:pPr>
              <w:pStyle w:val="Heading1"/>
              <w:rPr>
                <w:rFonts w:asciiTheme="minorHAnsi" w:hAnsiTheme="minorHAnsi" w:cstheme="minorHAnsi"/>
                <w:sz w:val="24"/>
                <w:szCs w:val="24"/>
              </w:rPr>
            </w:pPr>
          </w:p>
          <w:p w14:paraId="27E11216" w14:textId="77777777" w:rsidR="00540498" w:rsidRPr="00540498" w:rsidRDefault="00540498" w:rsidP="00C35104">
            <w:pPr>
              <w:pStyle w:val="Heading1"/>
              <w:rPr>
                <w:rFonts w:asciiTheme="minorHAnsi" w:hAnsiTheme="minorHAnsi" w:cstheme="minorHAnsi"/>
                <w:sz w:val="24"/>
                <w:szCs w:val="24"/>
              </w:rPr>
            </w:pPr>
          </w:p>
          <w:p w14:paraId="389888F4" w14:textId="77777777" w:rsidR="00540498" w:rsidRDefault="00540498" w:rsidP="00C35104">
            <w:pPr>
              <w:pStyle w:val="Heading1"/>
              <w:rPr>
                <w:rFonts w:asciiTheme="minorHAnsi" w:hAnsiTheme="minorHAnsi" w:cstheme="minorHAnsi"/>
                <w:sz w:val="24"/>
                <w:szCs w:val="24"/>
              </w:rPr>
            </w:pPr>
          </w:p>
          <w:p w14:paraId="325F3C7E" w14:textId="77777777" w:rsidR="00540498" w:rsidRDefault="00540498" w:rsidP="00C35104">
            <w:pPr>
              <w:pStyle w:val="Heading1"/>
              <w:rPr>
                <w:rFonts w:asciiTheme="minorHAnsi" w:hAnsiTheme="minorHAnsi" w:cstheme="minorHAnsi"/>
                <w:sz w:val="24"/>
                <w:szCs w:val="24"/>
              </w:rPr>
            </w:pPr>
          </w:p>
          <w:p w14:paraId="4C45BAC8" w14:textId="77777777" w:rsidR="00540498" w:rsidRPr="00540498" w:rsidRDefault="00540498" w:rsidP="00C35104">
            <w:pPr>
              <w:pStyle w:val="Heading1"/>
              <w:rPr>
                <w:rFonts w:asciiTheme="minorHAnsi" w:hAnsiTheme="minorHAnsi" w:cstheme="minorHAnsi"/>
                <w:sz w:val="24"/>
                <w:szCs w:val="24"/>
              </w:rPr>
            </w:pPr>
          </w:p>
          <w:p w14:paraId="576F4502" w14:textId="77777777" w:rsidR="00540498" w:rsidRPr="00540498" w:rsidRDefault="00540498" w:rsidP="00C35104">
            <w:pPr>
              <w:pStyle w:val="Heading1"/>
              <w:rPr>
                <w:rFonts w:asciiTheme="minorHAnsi" w:hAnsiTheme="minorHAnsi" w:cstheme="minorHAnsi"/>
                <w:sz w:val="24"/>
                <w:szCs w:val="24"/>
              </w:rPr>
            </w:pPr>
          </w:p>
          <w:p w14:paraId="06B7AF62" w14:textId="77777777" w:rsidR="00540498" w:rsidRPr="00540498" w:rsidRDefault="00540498" w:rsidP="00C35104">
            <w:pPr>
              <w:pStyle w:val="Heading1"/>
              <w:rPr>
                <w:rFonts w:asciiTheme="minorHAnsi" w:hAnsiTheme="minorHAnsi" w:cstheme="minorHAnsi"/>
                <w:sz w:val="24"/>
                <w:szCs w:val="24"/>
              </w:rPr>
            </w:pPr>
          </w:p>
          <w:p w14:paraId="765CE33D" w14:textId="77777777" w:rsidR="00540498" w:rsidRPr="00540498" w:rsidRDefault="00540498" w:rsidP="00C35104">
            <w:pPr>
              <w:pStyle w:val="Heading1"/>
              <w:rPr>
                <w:rFonts w:asciiTheme="minorHAnsi" w:hAnsiTheme="minorHAnsi" w:cstheme="minorHAnsi"/>
                <w:sz w:val="24"/>
                <w:szCs w:val="24"/>
              </w:rPr>
            </w:pPr>
          </w:p>
          <w:p w14:paraId="1A2B7A29" w14:textId="77777777" w:rsidR="00540498" w:rsidRPr="00540498" w:rsidRDefault="00540498" w:rsidP="00C35104">
            <w:pPr>
              <w:pStyle w:val="Heading1"/>
              <w:rPr>
                <w:rFonts w:asciiTheme="minorHAnsi" w:hAnsiTheme="minorHAnsi" w:cstheme="minorHAnsi"/>
                <w:sz w:val="24"/>
                <w:szCs w:val="24"/>
              </w:rPr>
            </w:pPr>
          </w:p>
          <w:p w14:paraId="687A6D35" w14:textId="77777777" w:rsidR="00540498" w:rsidRDefault="00540498" w:rsidP="00C35104">
            <w:pPr>
              <w:pStyle w:val="Heading1"/>
              <w:rPr>
                <w:rFonts w:asciiTheme="minorHAnsi" w:hAnsiTheme="minorHAnsi" w:cstheme="minorHAnsi"/>
                <w:sz w:val="24"/>
                <w:szCs w:val="24"/>
              </w:rPr>
            </w:pPr>
          </w:p>
          <w:p w14:paraId="62764241" w14:textId="77777777" w:rsidR="007E343D" w:rsidRDefault="007E343D" w:rsidP="00C35104">
            <w:pPr>
              <w:pStyle w:val="Heading1"/>
              <w:rPr>
                <w:rFonts w:asciiTheme="minorHAnsi" w:hAnsiTheme="minorHAnsi" w:cstheme="minorHAnsi"/>
                <w:sz w:val="24"/>
                <w:szCs w:val="24"/>
              </w:rPr>
            </w:pPr>
          </w:p>
          <w:p w14:paraId="65ECB3A0" w14:textId="77777777" w:rsidR="007E343D" w:rsidRDefault="007E343D" w:rsidP="00C35104">
            <w:pPr>
              <w:pStyle w:val="Heading1"/>
              <w:rPr>
                <w:rFonts w:asciiTheme="minorHAnsi" w:hAnsiTheme="minorHAnsi" w:cstheme="minorHAnsi"/>
                <w:sz w:val="24"/>
                <w:szCs w:val="24"/>
              </w:rPr>
            </w:pPr>
          </w:p>
          <w:p w14:paraId="68502C04" w14:textId="77777777" w:rsidR="00536E9B" w:rsidRDefault="00536E9B" w:rsidP="00C35104">
            <w:pPr>
              <w:pStyle w:val="Heading1"/>
              <w:rPr>
                <w:rFonts w:asciiTheme="minorHAnsi" w:hAnsiTheme="minorHAnsi" w:cstheme="minorHAnsi"/>
                <w:sz w:val="24"/>
                <w:szCs w:val="24"/>
              </w:rPr>
            </w:pPr>
          </w:p>
          <w:p w14:paraId="5E272C1E" w14:textId="77777777" w:rsidR="00536E9B" w:rsidRDefault="00536E9B" w:rsidP="00C35104">
            <w:pPr>
              <w:pStyle w:val="Heading1"/>
              <w:rPr>
                <w:rFonts w:asciiTheme="minorHAnsi" w:hAnsiTheme="minorHAnsi" w:cstheme="minorHAnsi"/>
                <w:sz w:val="24"/>
                <w:szCs w:val="24"/>
              </w:rPr>
            </w:pPr>
          </w:p>
          <w:p w14:paraId="7DF35D96" w14:textId="77777777" w:rsidR="00536E9B" w:rsidRPr="00540498" w:rsidRDefault="00536E9B" w:rsidP="00C35104">
            <w:pPr>
              <w:pStyle w:val="Heading1"/>
              <w:rPr>
                <w:rFonts w:asciiTheme="minorHAnsi" w:hAnsiTheme="minorHAnsi" w:cstheme="minorHAnsi"/>
                <w:sz w:val="24"/>
                <w:szCs w:val="24"/>
              </w:rPr>
            </w:pPr>
          </w:p>
          <w:p w14:paraId="665AC9E4" w14:textId="77777777" w:rsidR="00540498" w:rsidRPr="00540498" w:rsidRDefault="00540498" w:rsidP="00C35104">
            <w:pPr>
              <w:pStyle w:val="Heading1"/>
              <w:rPr>
                <w:rFonts w:asciiTheme="minorHAnsi" w:hAnsiTheme="minorHAnsi" w:cstheme="minorHAnsi"/>
                <w:sz w:val="24"/>
                <w:szCs w:val="24"/>
              </w:rPr>
            </w:pPr>
          </w:p>
        </w:tc>
      </w:tr>
      <w:tr w:rsidR="00540498" w:rsidRPr="00540498" w14:paraId="309CECBD" w14:textId="77777777" w:rsidTr="00C35104">
        <w:tc>
          <w:tcPr>
            <w:tcW w:w="5000" w:type="pct"/>
            <w:gridSpan w:val="5"/>
            <w:shd w:val="clear" w:color="auto" w:fill="C0DEF4" w:themeFill="accent1" w:themeFillTint="33"/>
            <w:vAlign w:val="bottom"/>
          </w:tcPr>
          <w:p w14:paraId="6F8A8854" w14:textId="1FD46047" w:rsidR="00540498" w:rsidRPr="00536E9B" w:rsidRDefault="00540498" w:rsidP="00C35104">
            <w:pPr>
              <w:pStyle w:val="Heading1"/>
              <w:rPr>
                <w:rFonts w:asciiTheme="minorHAnsi" w:hAnsiTheme="minorHAnsi" w:cstheme="minorHAnsi"/>
              </w:rPr>
            </w:pPr>
            <w:r w:rsidRPr="00536E9B">
              <w:rPr>
                <w:rFonts w:asciiTheme="minorHAnsi" w:hAnsiTheme="minorHAnsi" w:cstheme="minorHAnsi"/>
              </w:rPr>
              <w:t xml:space="preserve">Other Relevant Information </w:t>
            </w:r>
          </w:p>
        </w:tc>
      </w:tr>
      <w:tr w:rsidR="00540498" w:rsidRPr="00540498" w14:paraId="276D3D56" w14:textId="77777777" w:rsidTr="00536E9B">
        <w:trPr>
          <w:trHeight w:val="12933"/>
        </w:trPr>
        <w:tc>
          <w:tcPr>
            <w:tcW w:w="5000" w:type="pct"/>
            <w:gridSpan w:val="5"/>
            <w:shd w:val="clear" w:color="auto" w:fill="DBECF8" w:themeFill="accent2" w:themeFillTint="1A"/>
            <w:vAlign w:val="bottom"/>
          </w:tcPr>
          <w:p w14:paraId="60D8A13C" w14:textId="77777777" w:rsidR="00540498" w:rsidRDefault="00540498" w:rsidP="00C35104">
            <w:pPr>
              <w:pStyle w:val="Heading1"/>
              <w:rPr>
                <w:rFonts w:asciiTheme="minorHAnsi" w:hAnsiTheme="minorHAnsi" w:cstheme="minorHAnsi"/>
                <w:sz w:val="24"/>
                <w:szCs w:val="24"/>
              </w:rPr>
            </w:pPr>
          </w:p>
          <w:p w14:paraId="490B7636" w14:textId="77777777" w:rsidR="00540498" w:rsidRDefault="00540498" w:rsidP="00C35104">
            <w:pPr>
              <w:pStyle w:val="Heading1"/>
              <w:rPr>
                <w:rFonts w:asciiTheme="minorHAnsi" w:hAnsiTheme="minorHAnsi" w:cstheme="minorHAnsi"/>
                <w:sz w:val="24"/>
                <w:szCs w:val="24"/>
              </w:rPr>
            </w:pPr>
          </w:p>
          <w:p w14:paraId="6A43EEA7" w14:textId="77777777" w:rsidR="00540498" w:rsidRDefault="00540498" w:rsidP="00C35104">
            <w:pPr>
              <w:pStyle w:val="Heading1"/>
              <w:rPr>
                <w:rFonts w:asciiTheme="minorHAnsi" w:hAnsiTheme="minorHAnsi" w:cstheme="minorHAnsi"/>
                <w:sz w:val="24"/>
                <w:szCs w:val="24"/>
              </w:rPr>
            </w:pPr>
          </w:p>
          <w:p w14:paraId="42D7A0BD" w14:textId="77777777" w:rsidR="00540498" w:rsidRDefault="00540498" w:rsidP="00C35104">
            <w:pPr>
              <w:pStyle w:val="Heading1"/>
              <w:rPr>
                <w:rFonts w:asciiTheme="minorHAnsi" w:hAnsiTheme="minorHAnsi" w:cstheme="minorHAnsi"/>
                <w:sz w:val="24"/>
                <w:szCs w:val="24"/>
              </w:rPr>
            </w:pPr>
          </w:p>
          <w:p w14:paraId="21DB9E3E" w14:textId="77777777" w:rsidR="00540498" w:rsidRDefault="00540498" w:rsidP="00C35104">
            <w:pPr>
              <w:pStyle w:val="Heading1"/>
              <w:rPr>
                <w:rFonts w:asciiTheme="minorHAnsi" w:hAnsiTheme="minorHAnsi" w:cstheme="minorHAnsi"/>
                <w:sz w:val="24"/>
                <w:szCs w:val="24"/>
              </w:rPr>
            </w:pPr>
          </w:p>
          <w:p w14:paraId="54E3B6DB" w14:textId="77777777" w:rsidR="00540498" w:rsidRDefault="00540498" w:rsidP="00C35104">
            <w:pPr>
              <w:pStyle w:val="Heading1"/>
              <w:rPr>
                <w:rFonts w:asciiTheme="minorHAnsi" w:hAnsiTheme="minorHAnsi" w:cstheme="minorHAnsi"/>
                <w:sz w:val="24"/>
                <w:szCs w:val="24"/>
              </w:rPr>
            </w:pPr>
          </w:p>
          <w:p w14:paraId="50D2A477" w14:textId="77777777" w:rsidR="00540498" w:rsidRDefault="00540498" w:rsidP="00C35104">
            <w:pPr>
              <w:pStyle w:val="Heading1"/>
              <w:rPr>
                <w:rFonts w:asciiTheme="minorHAnsi" w:hAnsiTheme="minorHAnsi" w:cstheme="minorHAnsi"/>
                <w:sz w:val="24"/>
                <w:szCs w:val="24"/>
              </w:rPr>
            </w:pPr>
          </w:p>
          <w:p w14:paraId="58C26E68" w14:textId="77777777" w:rsidR="00540498" w:rsidRDefault="00540498" w:rsidP="00C35104">
            <w:pPr>
              <w:pStyle w:val="Heading1"/>
              <w:rPr>
                <w:rFonts w:asciiTheme="minorHAnsi" w:hAnsiTheme="minorHAnsi" w:cstheme="minorHAnsi"/>
                <w:sz w:val="24"/>
                <w:szCs w:val="24"/>
              </w:rPr>
            </w:pPr>
          </w:p>
          <w:p w14:paraId="7CD99F06" w14:textId="77777777" w:rsidR="00540498" w:rsidRDefault="00540498" w:rsidP="00C35104">
            <w:pPr>
              <w:pStyle w:val="Heading1"/>
              <w:rPr>
                <w:rFonts w:asciiTheme="minorHAnsi" w:hAnsiTheme="minorHAnsi" w:cstheme="minorHAnsi"/>
                <w:sz w:val="24"/>
                <w:szCs w:val="24"/>
              </w:rPr>
            </w:pPr>
          </w:p>
          <w:p w14:paraId="2BA7CF13" w14:textId="77777777" w:rsidR="00536E9B" w:rsidRDefault="00536E9B" w:rsidP="00C35104">
            <w:pPr>
              <w:pStyle w:val="Heading1"/>
              <w:rPr>
                <w:rFonts w:asciiTheme="minorHAnsi" w:hAnsiTheme="minorHAnsi" w:cstheme="minorHAnsi"/>
                <w:sz w:val="24"/>
                <w:szCs w:val="24"/>
              </w:rPr>
            </w:pPr>
          </w:p>
          <w:p w14:paraId="5C3A2598" w14:textId="77777777" w:rsidR="00536E9B" w:rsidRDefault="00536E9B" w:rsidP="00C35104">
            <w:pPr>
              <w:pStyle w:val="Heading1"/>
              <w:rPr>
                <w:rFonts w:asciiTheme="minorHAnsi" w:hAnsiTheme="minorHAnsi" w:cstheme="minorHAnsi"/>
                <w:sz w:val="24"/>
                <w:szCs w:val="24"/>
              </w:rPr>
            </w:pPr>
          </w:p>
          <w:p w14:paraId="376DA69E" w14:textId="77777777" w:rsidR="00536E9B" w:rsidRDefault="00536E9B" w:rsidP="00C35104">
            <w:pPr>
              <w:pStyle w:val="Heading1"/>
              <w:rPr>
                <w:rFonts w:asciiTheme="minorHAnsi" w:hAnsiTheme="minorHAnsi" w:cstheme="minorHAnsi"/>
                <w:sz w:val="24"/>
                <w:szCs w:val="24"/>
              </w:rPr>
            </w:pPr>
          </w:p>
          <w:p w14:paraId="32728038" w14:textId="77777777" w:rsidR="00536E9B" w:rsidRDefault="00536E9B" w:rsidP="00C35104">
            <w:pPr>
              <w:pStyle w:val="Heading1"/>
              <w:rPr>
                <w:rFonts w:asciiTheme="minorHAnsi" w:hAnsiTheme="minorHAnsi" w:cstheme="minorHAnsi"/>
                <w:sz w:val="24"/>
                <w:szCs w:val="24"/>
              </w:rPr>
            </w:pPr>
          </w:p>
          <w:p w14:paraId="39BCCCE8" w14:textId="77777777" w:rsidR="00536E9B" w:rsidRDefault="00536E9B" w:rsidP="00C35104">
            <w:pPr>
              <w:pStyle w:val="Heading1"/>
              <w:rPr>
                <w:rFonts w:asciiTheme="minorHAnsi" w:hAnsiTheme="minorHAnsi" w:cstheme="minorHAnsi"/>
                <w:sz w:val="24"/>
                <w:szCs w:val="24"/>
              </w:rPr>
            </w:pPr>
          </w:p>
          <w:p w14:paraId="78B5886A" w14:textId="77777777" w:rsidR="00536E9B" w:rsidRDefault="00536E9B" w:rsidP="00C35104">
            <w:pPr>
              <w:pStyle w:val="Heading1"/>
              <w:rPr>
                <w:rFonts w:asciiTheme="minorHAnsi" w:hAnsiTheme="minorHAnsi" w:cstheme="minorHAnsi"/>
                <w:sz w:val="24"/>
                <w:szCs w:val="24"/>
              </w:rPr>
            </w:pPr>
          </w:p>
          <w:p w14:paraId="4EEF248E" w14:textId="77777777" w:rsidR="00540498" w:rsidRDefault="00540498" w:rsidP="00C35104">
            <w:pPr>
              <w:pStyle w:val="Heading1"/>
              <w:rPr>
                <w:rFonts w:asciiTheme="minorHAnsi" w:hAnsiTheme="minorHAnsi" w:cstheme="minorHAnsi"/>
                <w:sz w:val="24"/>
                <w:szCs w:val="24"/>
              </w:rPr>
            </w:pPr>
          </w:p>
          <w:p w14:paraId="6CF0EF0C" w14:textId="77777777" w:rsidR="00540498" w:rsidRDefault="00540498" w:rsidP="00C35104">
            <w:pPr>
              <w:pStyle w:val="Heading1"/>
              <w:rPr>
                <w:rFonts w:asciiTheme="minorHAnsi" w:hAnsiTheme="minorHAnsi" w:cstheme="minorHAnsi"/>
                <w:sz w:val="24"/>
                <w:szCs w:val="24"/>
              </w:rPr>
            </w:pPr>
          </w:p>
          <w:p w14:paraId="5CA58644" w14:textId="77777777" w:rsidR="00540498" w:rsidRDefault="00540498" w:rsidP="00C35104">
            <w:pPr>
              <w:pStyle w:val="Heading1"/>
              <w:rPr>
                <w:rFonts w:asciiTheme="minorHAnsi" w:hAnsiTheme="minorHAnsi" w:cstheme="minorHAnsi"/>
                <w:sz w:val="24"/>
                <w:szCs w:val="24"/>
              </w:rPr>
            </w:pPr>
          </w:p>
          <w:p w14:paraId="4E194D8A" w14:textId="77777777" w:rsidR="00540498" w:rsidRDefault="00540498" w:rsidP="00C35104">
            <w:pPr>
              <w:pStyle w:val="Heading1"/>
              <w:rPr>
                <w:rFonts w:asciiTheme="minorHAnsi" w:hAnsiTheme="minorHAnsi" w:cstheme="minorHAnsi"/>
                <w:sz w:val="24"/>
                <w:szCs w:val="24"/>
              </w:rPr>
            </w:pPr>
          </w:p>
          <w:p w14:paraId="66903A8E" w14:textId="77777777" w:rsidR="00540498" w:rsidRDefault="00540498" w:rsidP="00C35104">
            <w:pPr>
              <w:pStyle w:val="Heading1"/>
              <w:rPr>
                <w:rFonts w:asciiTheme="minorHAnsi" w:hAnsiTheme="minorHAnsi" w:cstheme="minorHAnsi"/>
                <w:sz w:val="24"/>
                <w:szCs w:val="24"/>
              </w:rPr>
            </w:pPr>
          </w:p>
          <w:p w14:paraId="50252682" w14:textId="77777777" w:rsidR="00540498" w:rsidRDefault="00540498" w:rsidP="00C35104">
            <w:pPr>
              <w:pStyle w:val="Heading1"/>
              <w:rPr>
                <w:rFonts w:asciiTheme="minorHAnsi" w:hAnsiTheme="minorHAnsi" w:cstheme="minorHAnsi"/>
                <w:sz w:val="24"/>
                <w:szCs w:val="24"/>
              </w:rPr>
            </w:pPr>
          </w:p>
          <w:p w14:paraId="79C430E4" w14:textId="77777777" w:rsidR="00540498" w:rsidRDefault="00540498" w:rsidP="00C35104">
            <w:pPr>
              <w:pStyle w:val="Heading1"/>
              <w:rPr>
                <w:rFonts w:asciiTheme="minorHAnsi" w:hAnsiTheme="minorHAnsi" w:cstheme="minorHAnsi"/>
                <w:sz w:val="24"/>
                <w:szCs w:val="24"/>
              </w:rPr>
            </w:pPr>
          </w:p>
          <w:p w14:paraId="3EC44B60" w14:textId="77777777" w:rsidR="00540498" w:rsidRDefault="00540498" w:rsidP="00C35104">
            <w:pPr>
              <w:pStyle w:val="Heading1"/>
              <w:rPr>
                <w:rFonts w:asciiTheme="minorHAnsi" w:hAnsiTheme="minorHAnsi" w:cstheme="minorHAnsi"/>
                <w:sz w:val="24"/>
                <w:szCs w:val="24"/>
              </w:rPr>
            </w:pPr>
          </w:p>
          <w:p w14:paraId="2927D97F" w14:textId="77777777" w:rsidR="00540498" w:rsidRDefault="00540498" w:rsidP="00C35104">
            <w:pPr>
              <w:pStyle w:val="Heading1"/>
              <w:rPr>
                <w:rFonts w:asciiTheme="minorHAnsi" w:hAnsiTheme="minorHAnsi" w:cstheme="minorHAnsi"/>
                <w:sz w:val="24"/>
                <w:szCs w:val="24"/>
              </w:rPr>
            </w:pPr>
          </w:p>
          <w:p w14:paraId="51B73CFE" w14:textId="77777777" w:rsidR="00540498" w:rsidRDefault="00540498" w:rsidP="00C35104">
            <w:pPr>
              <w:pStyle w:val="Heading1"/>
              <w:rPr>
                <w:rFonts w:asciiTheme="minorHAnsi" w:hAnsiTheme="minorHAnsi" w:cstheme="minorHAnsi"/>
                <w:sz w:val="24"/>
                <w:szCs w:val="24"/>
              </w:rPr>
            </w:pPr>
          </w:p>
          <w:p w14:paraId="7B3B27A7" w14:textId="77777777" w:rsidR="00540498" w:rsidRPr="00540498" w:rsidRDefault="00540498" w:rsidP="00C35104">
            <w:pPr>
              <w:pStyle w:val="Heading1"/>
              <w:rPr>
                <w:rFonts w:asciiTheme="minorHAnsi" w:hAnsiTheme="minorHAnsi" w:cstheme="minorHAnsi"/>
                <w:sz w:val="24"/>
                <w:szCs w:val="24"/>
              </w:rPr>
            </w:pPr>
          </w:p>
        </w:tc>
      </w:tr>
    </w:tbl>
    <w:p w14:paraId="5463A66A" w14:textId="77777777" w:rsidR="0038541B" w:rsidRPr="00540498" w:rsidRDefault="0038541B" w:rsidP="00536E9B">
      <w:pPr>
        <w:rPr>
          <w:rFonts w:cstheme="minorHAnsi"/>
          <w:sz w:val="24"/>
          <w:szCs w:val="24"/>
        </w:rPr>
      </w:pPr>
    </w:p>
    <w:sectPr w:rsidR="0038541B" w:rsidRPr="00540498" w:rsidSect="007E343D">
      <w:pgSz w:w="12240" w:h="15840"/>
      <w:pgMar w:top="1008" w:right="1440" w:bottom="720"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C927F" w14:textId="77777777" w:rsidR="000038F6" w:rsidRDefault="000038F6" w:rsidP="000172E5">
      <w:pPr>
        <w:spacing w:after="0" w:line="240" w:lineRule="auto"/>
      </w:pPr>
      <w:r>
        <w:separator/>
      </w:r>
    </w:p>
  </w:endnote>
  <w:endnote w:type="continuationSeparator" w:id="0">
    <w:p w14:paraId="31DC34A2" w14:textId="77777777" w:rsidR="000038F6" w:rsidRDefault="000038F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4A381A-0036-4813-A343-5C1686398274}"/>
    <w:embedBold r:id="rId2" w:fontKey="{261F6E1B-08F5-47C2-B91A-BD8311BE3678}"/>
    <w:embedItalic r:id="rId3" w:fontKey="{7527FC22-5CA1-43E1-A407-C073EF7BE5A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503C8B05-E3C0-4AE1-A316-0E286474AACC}"/>
    <w:embedBold r:id="rId5" w:fontKey="{B9E99EFE-960D-4977-B9CC-12EB90A3F567}"/>
    <w:embedItalic r:id="rId6" w:fontKey="{EC957423-674D-4BCF-AA1F-D819AE402A87}"/>
  </w:font>
  <w:font w:name="Consolas">
    <w:panose1 w:val="020B0609020204030204"/>
    <w:charset w:val="00"/>
    <w:family w:val="modern"/>
    <w:pitch w:val="fixed"/>
    <w:sig w:usb0="E00006FF" w:usb1="0000FCFF" w:usb2="00000001" w:usb3="00000000" w:csb0="0000019F" w:csb1="00000000"/>
    <w:embedRegular r:id="rId7" w:fontKey="{A2B335F6-FBB4-4DB0-931F-5FFBB7A0A3F3}"/>
  </w:font>
  <w:font w:name="Segoe UI">
    <w:panose1 w:val="020B0502040204020203"/>
    <w:charset w:val="00"/>
    <w:family w:val="swiss"/>
    <w:pitch w:val="variable"/>
    <w:sig w:usb0="E4002EFF" w:usb1="C000E47F" w:usb2="00000009" w:usb3="00000000" w:csb0="000001FF" w:csb1="00000000"/>
    <w:embedRegular r:id="rId8" w:fontKey="{28A1B9AD-C5A3-4357-97CA-87650ABF1D35}"/>
  </w:font>
  <w:font w:name="Aptos">
    <w:charset w:val="00"/>
    <w:family w:val="swiss"/>
    <w:pitch w:val="variable"/>
    <w:sig w:usb0="20000287" w:usb1="00000003" w:usb2="00000000" w:usb3="00000000" w:csb0="0000019F" w:csb1="00000000"/>
    <w:embedRegular r:id="rId9" w:fontKey="{26107BA2-1D8E-4804-AB14-ADA69E7D640D}"/>
    <w:embedBold r:id="rId10" w:fontKey="{DCB4D839-E46A-425E-A6F4-356919F0617F}"/>
  </w:font>
  <w:font w:name="Garamond">
    <w:panose1 w:val="02020404030301010803"/>
    <w:charset w:val="00"/>
    <w:family w:val="roman"/>
    <w:pitch w:val="variable"/>
    <w:sig w:usb0="00000287" w:usb1="00000000" w:usb2="00000000" w:usb3="00000000" w:csb0="0000009F" w:csb1="00000000"/>
    <w:embedBold r:id="rId11" w:fontKey="{316E0914-D676-4996-8286-8A9078CAFA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52108" w14:textId="77777777" w:rsidR="000038F6" w:rsidRDefault="000038F6" w:rsidP="000172E5">
      <w:pPr>
        <w:spacing w:after="0" w:line="240" w:lineRule="auto"/>
      </w:pPr>
      <w:r>
        <w:separator/>
      </w:r>
    </w:p>
  </w:footnote>
  <w:footnote w:type="continuationSeparator" w:id="0">
    <w:p w14:paraId="0BA01DA3" w14:textId="77777777" w:rsidR="000038F6" w:rsidRDefault="000038F6"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1C6115"/>
    <w:multiLevelType w:val="hybridMultilevel"/>
    <w:tmpl w:val="20326A16"/>
    <w:lvl w:ilvl="0" w:tplc="50E0F6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4C6BF3"/>
    <w:multiLevelType w:val="hybridMultilevel"/>
    <w:tmpl w:val="22CC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1714814">
    <w:abstractNumId w:val="13"/>
  </w:num>
  <w:num w:numId="2" w16cid:durableId="712735255">
    <w:abstractNumId w:val="9"/>
  </w:num>
  <w:num w:numId="3" w16cid:durableId="2050495676">
    <w:abstractNumId w:val="17"/>
  </w:num>
  <w:num w:numId="4" w16cid:durableId="1936328677">
    <w:abstractNumId w:val="14"/>
  </w:num>
  <w:num w:numId="5" w16cid:durableId="1261328359">
    <w:abstractNumId w:val="15"/>
  </w:num>
  <w:num w:numId="6" w16cid:durableId="1232079822">
    <w:abstractNumId w:val="21"/>
  </w:num>
  <w:num w:numId="7" w16cid:durableId="1124931713">
    <w:abstractNumId w:val="8"/>
  </w:num>
  <w:num w:numId="8" w16cid:durableId="1357850081">
    <w:abstractNumId w:val="12"/>
  </w:num>
  <w:num w:numId="9" w16cid:durableId="57754307">
    <w:abstractNumId w:val="19"/>
  </w:num>
  <w:num w:numId="10" w16cid:durableId="1531062894">
    <w:abstractNumId w:val="2"/>
  </w:num>
  <w:num w:numId="11" w16cid:durableId="1730230111">
    <w:abstractNumId w:val="7"/>
  </w:num>
  <w:num w:numId="12" w16cid:durableId="346248418">
    <w:abstractNumId w:val="0"/>
  </w:num>
  <w:num w:numId="13" w16cid:durableId="1750349340">
    <w:abstractNumId w:val="3"/>
  </w:num>
  <w:num w:numId="14" w16cid:durableId="233779346">
    <w:abstractNumId w:val="11"/>
  </w:num>
  <w:num w:numId="15" w16cid:durableId="655376892">
    <w:abstractNumId w:val="10"/>
  </w:num>
  <w:num w:numId="16" w16cid:durableId="259335367">
    <w:abstractNumId w:val="18"/>
  </w:num>
  <w:num w:numId="17" w16cid:durableId="393937982">
    <w:abstractNumId w:val="5"/>
  </w:num>
  <w:num w:numId="18" w16cid:durableId="436797694">
    <w:abstractNumId w:val="23"/>
  </w:num>
  <w:num w:numId="19" w16cid:durableId="1895459265">
    <w:abstractNumId w:val="20"/>
  </w:num>
  <w:num w:numId="20" w16cid:durableId="667560617">
    <w:abstractNumId w:val="16"/>
  </w:num>
  <w:num w:numId="21" w16cid:durableId="631787829">
    <w:abstractNumId w:val="22"/>
  </w:num>
  <w:num w:numId="22" w16cid:durableId="247154385">
    <w:abstractNumId w:val="6"/>
  </w:num>
  <w:num w:numId="23" w16cid:durableId="1061054401">
    <w:abstractNumId w:val="1"/>
  </w:num>
  <w:num w:numId="24" w16cid:durableId="6540673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F6"/>
    <w:rsid w:val="000038F6"/>
    <w:rsid w:val="000172E5"/>
    <w:rsid w:val="00052382"/>
    <w:rsid w:val="00055A99"/>
    <w:rsid w:val="0006568A"/>
    <w:rsid w:val="00076F0F"/>
    <w:rsid w:val="00084253"/>
    <w:rsid w:val="000B1475"/>
    <w:rsid w:val="000C6870"/>
    <w:rsid w:val="000D1F49"/>
    <w:rsid w:val="000E09F1"/>
    <w:rsid w:val="001727CA"/>
    <w:rsid w:val="001800AB"/>
    <w:rsid w:val="001D436A"/>
    <w:rsid w:val="002C56E6"/>
    <w:rsid w:val="00311D4F"/>
    <w:rsid w:val="0034390E"/>
    <w:rsid w:val="00344849"/>
    <w:rsid w:val="00361E11"/>
    <w:rsid w:val="003769BA"/>
    <w:rsid w:val="0038541B"/>
    <w:rsid w:val="003F0847"/>
    <w:rsid w:val="0040090B"/>
    <w:rsid w:val="004065C1"/>
    <w:rsid w:val="0046302A"/>
    <w:rsid w:val="00487D2D"/>
    <w:rsid w:val="004D5D62"/>
    <w:rsid w:val="005112D0"/>
    <w:rsid w:val="00536E9B"/>
    <w:rsid w:val="00540498"/>
    <w:rsid w:val="00577E06"/>
    <w:rsid w:val="00583334"/>
    <w:rsid w:val="005A3BF7"/>
    <w:rsid w:val="005F2035"/>
    <w:rsid w:val="005F7990"/>
    <w:rsid w:val="006145D8"/>
    <w:rsid w:val="00637200"/>
    <w:rsid w:val="0063739C"/>
    <w:rsid w:val="007147D7"/>
    <w:rsid w:val="00770F25"/>
    <w:rsid w:val="007A35A8"/>
    <w:rsid w:val="007B0A85"/>
    <w:rsid w:val="007C6A52"/>
    <w:rsid w:val="007E343D"/>
    <w:rsid w:val="0082043E"/>
    <w:rsid w:val="00846B76"/>
    <w:rsid w:val="008E203A"/>
    <w:rsid w:val="0091229C"/>
    <w:rsid w:val="00940E73"/>
    <w:rsid w:val="0098597D"/>
    <w:rsid w:val="009F619A"/>
    <w:rsid w:val="009F6DDE"/>
    <w:rsid w:val="00A370A8"/>
    <w:rsid w:val="00B337A2"/>
    <w:rsid w:val="00BD4753"/>
    <w:rsid w:val="00BD5CB1"/>
    <w:rsid w:val="00BE62EE"/>
    <w:rsid w:val="00C003BA"/>
    <w:rsid w:val="00C42186"/>
    <w:rsid w:val="00C4602F"/>
    <w:rsid w:val="00C46878"/>
    <w:rsid w:val="00C6231D"/>
    <w:rsid w:val="00CB4A51"/>
    <w:rsid w:val="00CD4532"/>
    <w:rsid w:val="00CD47B0"/>
    <w:rsid w:val="00CE6104"/>
    <w:rsid w:val="00CE7918"/>
    <w:rsid w:val="00D16163"/>
    <w:rsid w:val="00DB3FAD"/>
    <w:rsid w:val="00DC71EC"/>
    <w:rsid w:val="00E61C09"/>
    <w:rsid w:val="00EB3B58"/>
    <w:rsid w:val="00EC7359"/>
    <w:rsid w:val="00EE3054"/>
    <w:rsid w:val="00F00606"/>
    <w:rsid w:val="00F01256"/>
    <w:rsid w:val="00F3271D"/>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23D00"/>
  <w15:chartTrackingRefBased/>
  <w15:docId w15:val="{24A4F85C-0935-458D-BCB4-4CE5FEF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uiPriority w:val="39"/>
    <w:rsid w:val="00536E9B"/>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ac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assist\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163A439449A442FB2AE94E37D70D2C1"/>
        <w:category>
          <w:name w:val="General"/>
          <w:gallery w:val="placeholder"/>
        </w:category>
        <w:types>
          <w:type w:val="bbPlcHdr"/>
        </w:types>
        <w:behaviors>
          <w:behavior w:val="content"/>
        </w:behaviors>
        <w:guid w:val="{734AA2F7-3728-488A-8E5E-B831F588EDCE}"/>
      </w:docPartPr>
      <w:docPartBody>
        <w:p w:rsidR="003F226B" w:rsidRDefault="003F226B" w:rsidP="003F226B">
          <w:pPr>
            <w:pStyle w:val="2163A439449A442FB2AE94E37D70D2C1"/>
          </w:pPr>
          <w:r w:rsidRPr="006145D8">
            <w:t>First Name</w:t>
          </w:r>
        </w:p>
      </w:docPartBody>
    </w:docPart>
    <w:docPart>
      <w:docPartPr>
        <w:name w:val="ACE3168AB4814A12AEDF88F8AD5F19CB"/>
        <w:category>
          <w:name w:val="General"/>
          <w:gallery w:val="placeholder"/>
        </w:category>
        <w:types>
          <w:type w:val="bbPlcHdr"/>
        </w:types>
        <w:behaviors>
          <w:behavior w:val="content"/>
        </w:behaviors>
        <w:guid w:val="{FBCF8FBC-F149-4682-8FA8-18A1066E8D1B}"/>
      </w:docPartPr>
      <w:docPartBody>
        <w:p w:rsidR="003F226B" w:rsidRDefault="003F226B" w:rsidP="003F226B">
          <w:pPr>
            <w:pStyle w:val="ACE3168AB4814A12AEDF88F8AD5F19CB"/>
          </w:pPr>
          <w:r w:rsidRPr="006145D8">
            <w:t>Last Name</w:t>
          </w:r>
        </w:p>
      </w:docPartBody>
    </w:docPart>
    <w:docPart>
      <w:docPartPr>
        <w:name w:val="98CDEE2DB3F94FC2BA0C881BDE9DF36C"/>
        <w:category>
          <w:name w:val="General"/>
          <w:gallery w:val="placeholder"/>
        </w:category>
        <w:types>
          <w:type w:val="bbPlcHdr"/>
        </w:types>
        <w:behaviors>
          <w:behavior w:val="content"/>
        </w:behaviors>
        <w:guid w:val="{81D9F0E9-8867-40E8-A5B9-6322D1BAC734}"/>
      </w:docPartPr>
      <w:docPartBody>
        <w:p w:rsidR="003F226B" w:rsidRDefault="003F226B" w:rsidP="003F226B">
          <w:pPr>
            <w:pStyle w:val="98CDEE2DB3F94FC2BA0C881BDE9DF36C"/>
          </w:pPr>
          <w:r w:rsidRPr="006145D8">
            <w:t>Cell Phone</w:t>
          </w:r>
        </w:p>
      </w:docPartBody>
    </w:docPart>
    <w:docPart>
      <w:docPartPr>
        <w:name w:val="BCAF8AE965A644CB921221A90301F97E"/>
        <w:category>
          <w:name w:val="General"/>
          <w:gallery w:val="placeholder"/>
        </w:category>
        <w:types>
          <w:type w:val="bbPlcHdr"/>
        </w:types>
        <w:behaviors>
          <w:behavior w:val="content"/>
        </w:behaviors>
        <w:guid w:val="{3BAF87D6-2CCD-4763-9391-E4A0820A13D1}"/>
      </w:docPartPr>
      <w:docPartBody>
        <w:p w:rsidR="003F226B" w:rsidRDefault="003F226B" w:rsidP="003F226B">
          <w:pPr>
            <w:pStyle w:val="BCAF8AE965A644CB921221A90301F97E"/>
          </w:pPr>
          <w:r w:rsidRPr="006145D8">
            <w:t>Email</w:t>
          </w:r>
        </w:p>
      </w:docPartBody>
    </w:docPart>
    <w:docPart>
      <w:docPartPr>
        <w:name w:val="4D439E7AC14E4BBFB72EDCA888D01E60"/>
        <w:category>
          <w:name w:val="General"/>
          <w:gallery w:val="placeholder"/>
        </w:category>
        <w:types>
          <w:type w:val="bbPlcHdr"/>
        </w:types>
        <w:behaviors>
          <w:behavior w:val="content"/>
        </w:behaviors>
        <w:guid w:val="{FC4278C7-B059-4EF1-854A-7298B0D9A7F9}"/>
      </w:docPartPr>
      <w:docPartBody>
        <w:p w:rsidR="00505B83" w:rsidRDefault="00505B83" w:rsidP="00505B83">
          <w:pPr>
            <w:pStyle w:val="4D439E7AC14E4BBFB72EDCA888D01E60"/>
          </w:pPr>
          <w:r w:rsidRPr="006145D8">
            <w:t>First Name</w:t>
          </w:r>
        </w:p>
      </w:docPartBody>
    </w:docPart>
    <w:docPart>
      <w:docPartPr>
        <w:name w:val="815D3598CC374175B1EAC624699D5191"/>
        <w:category>
          <w:name w:val="General"/>
          <w:gallery w:val="placeholder"/>
        </w:category>
        <w:types>
          <w:type w:val="bbPlcHdr"/>
        </w:types>
        <w:behaviors>
          <w:behavior w:val="content"/>
        </w:behaviors>
        <w:guid w:val="{E7936530-FEDA-48C1-A5A4-C0849EB932BF}"/>
      </w:docPartPr>
      <w:docPartBody>
        <w:p w:rsidR="00505B83" w:rsidRDefault="00505B83" w:rsidP="00505B83">
          <w:pPr>
            <w:pStyle w:val="815D3598CC374175B1EAC624699D5191"/>
          </w:pPr>
          <w:r w:rsidRPr="006145D8">
            <w:t>Last Name</w:t>
          </w:r>
        </w:p>
      </w:docPartBody>
    </w:docPart>
    <w:docPart>
      <w:docPartPr>
        <w:name w:val="736E93E026DA4466807AE7A8649561A7"/>
        <w:category>
          <w:name w:val="General"/>
          <w:gallery w:val="placeholder"/>
        </w:category>
        <w:types>
          <w:type w:val="bbPlcHdr"/>
        </w:types>
        <w:behaviors>
          <w:behavior w:val="content"/>
        </w:behaviors>
        <w:guid w:val="{D79459A1-EA34-4A2A-80E3-85EC85D05CC0}"/>
      </w:docPartPr>
      <w:docPartBody>
        <w:p w:rsidR="00505B83" w:rsidRDefault="00505B83" w:rsidP="00505B83">
          <w:pPr>
            <w:pStyle w:val="736E93E026DA4466807AE7A8649561A7"/>
          </w:pPr>
          <w:r w:rsidRPr="006145D8">
            <w:t>Cell Phone</w:t>
          </w:r>
        </w:p>
      </w:docPartBody>
    </w:docPart>
    <w:docPart>
      <w:docPartPr>
        <w:name w:val="37EC2118654C4BE095FDB12234E555D8"/>
        <w:category>
          <w:name w:val="General"/>
          <w:gallery w:val="placeholder"/>
        </w:category>
        <w:types>
          <w:type w:val="bbPlcHdr"/>
        </w:types>
        <w:behaviors>
          <w:behavior w:val="content"/>
        </w:behaviors>
        <w:guid w:val="{A45621FB-BAA5-469D-B99E-158D04D96D1C}"/>
      </w:docPartPr>
      <w:docPartBody>
        <w:p w:rsidR="00505B83" w:rsidRDefault="00505B83" w:rsidP="00505B83">
          <w:pPr>
            <w:pStyle w:val="37EC2118654C4BE095FDB12234E555D8"/>
          </w:pPr>
          <w:r w:rsidRPr="006145D8">
            <w:t>Email</w:t>
          </w:r>
        </w:p>
      </w:docPartBody>
    </w:docPart>
    <w:docPart>
      <w:docPartPr>
        <w:name w:val="74E8FE5D91B34CEFBFF5034A3D58E9F2"/>
        <w:category>
          <w:name w:val="General"/>
          <w:gallery w:val="placeholder"/>
        </w:category>
        <w:types>
          <w:type w:val="bbPlcHdr"/>
        </w:types>
        <w:behaviors>
          <w:behavior w:val="content"/>
        </w:behaviors>
        <w:guid w:val="{64689556-6EEF-412E-B94C-4224512AF608}"/>
      </w:docPartPr>
      <w:docPartBody>
        <w:p w:rsidR="00505B83" w:rsidRDefault="00505B83" w:rsidP="00505B83">
          <w:pPr>
            <w:pStyle w:val="74E8FE5D91B34CEFBFF5034A3D58E9F2"/>
          </w:pPr>
          <w:r w:rsidRPr="006145D8">
            <w:t>First Name</w:t>
          </w:r>
        </w:p>
      </w:docPartBody>
    </w:docPart>
    <w:docPart>
      <w:docPartPr>
        <w:name w:val="984C9E78D0724BB69322F78730C793DF"/>
        <w:category>
          <w:name w:val="General"/>
          <w:gallery w:val="placeholder"/>
        </w:category>
        <w:types>
          <w:type w:val="bbPlcHdr"/>
        </w:types>
        <w:behaviors>
          <w:behavior w:val="content"/>
        </w:behaviors>
        <w:guid w:val="{7E6AF9FF-62D6-47AD-BDD4-40E581E07747}"/>
      </w:docPartPr>
      <w:docPartBody>
        <w:p w:rsidR="00505B83" w:rsidRDefault="00505B83" w:rsidP="00505B83">
          <w:pPr>
            <w:pStyle w:val="984C9E78D0724BB69322F78730C793DF"/>
          </w:pPr>
          <w:r w:rsidRPr="006145D8">
            <w:t>Last Name</w:t>
          </w:r>
        </w:p>
      </w:docPartBody>
    </w:docPart>
    <w:docPart>
      <w:docPartPr>
        <w:name w:val="89FE8F39ACA7423AB023C33C94CA918F"/>
        <w:category>
          <w:name w:val="General"/>
          <w:gallery w:val="placeholder"/>
        </w:category>
        <w:types>
          <w:type w:val="bbPlcHdr"/>
        </w:types>
        <w:behaviors>
          <w:behavior w:val="content"/>
        </w:behaviors>
        <w:guid w:val="{A6507D90-6174-4B2D-A779-43141545775E}"/>
      </w:docPartPr>
      <w:docPartBody>
        <w:p w:rsidR="00505B83" w:rsidRDefault="00505B83" w:rsidP="00505B83">
          <w:pPr>
            <w:pStyle w:val="89FE8F39ACA7423AB023C33C94CA918F"/>
          </w:pPr>
          <w:r w:rsidRPr="006145D8">
            <w:t>Cell Phone</w:t>
          </w:r>
        </w:p>
      </w:docPartBody>
    </w:docPart>
    <w:docPart>
      <w:docPartPr>
        <w:name w:val="FB7A3C9F7BD94C28AEBEF815EE9A0C22"/>
        <w:category>
          <w:name w:val="General"/>
          <w:gallery w:val="placeholder"/>
        </w:category>
        <w:types>
          <w:type w:val="bbPlcHdr"/>
        </w:types>
        <w:behaviors>
          <w:behavior w:val="content"/>
        </w:behaviors>
        <w:guid w:val="{0FF959D1-AFD3-4F97-9D18-A788663EEA2C}"/>
      </w:docPartPr>
      <w:docPartBody>
        <w:p w:rsidR="00505B83" w:rsidRDefault="00505B83" w:rsidP="00505B83">
          <w:pPr>
            <w:pStyle w:val="FB7A3C9F7BD94C28AEBEF815EE9A0C22"/>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B"/>
    <w:rsid w:val="000B1475"/>
    <w:rsid w:val="003F226B"/>
    <w:rsid w:val="00505B83"/>
    <w:rsid w:val="00F32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paragraph" w:customStyle="1" w:styleId="312A18441BC24310A223F7E5B916F65D">
    <w:name w:val="312A18441BC24310A223F7E5B916F65D"/>
    <w:rsid w:val="00505B83"/>
  </w:style>
  <w:style w:type="paragraph" w:customStyle="1" w:styleId="736505B0876C4B289869603348518DFB">
    <w:name w:val="736505B0876C4B289869603348518DFB"/>
  </w:style>
  <w:style w:type="paragraph" w:customStyle="1" w:styleId="BA89CDDE39B6498AAC7C97FD96986D89">
    <w:name w:val="BA89CDDE39B6498AAC7C97FD96986D89"/>
  </w:style>
  <w:style w:type="paragraph" w:customStyle="1" w:styleId="E3BD14AA2EF14FA7B131325ED8B79403">
    <w:name w:val="E3BD14AA2EF14FA7B131325ED8B79403"/>
  </w:style>
  <w:style w:type="paragraph" w:customStyle="1" w:styleId="25F3CAA117574F74856E93AA42E1F384">
    <w:name w:val="25F3CAA117574F74856E93AA42E1F384"/>
    <w:rsid w:val="00505B83"/>
  </w:style>
  <w:style w:type="paragraph" w:customStyle="1" w:styleId="6D327D7A1F5B455A853C01A65A2888CB">
    <w:name w:val="6D327D7A1F5B455A853C01A65A2888CB"/>
  </w:style>
  <w:style w:type="paragraph" w:customStyle="1" w:styleId="8943A4817A5E4BECB305846313B4CC29">
    <w:name w:val="8943A4817A5E4BECB305846313B4CC29"/>
    <w:rsid w:val="00505B83"/>
  </w:style>
  <w:style w:type="paragraph" w:customStyle="1" w:styleId="AAD49C354A964ADB90D3D77B3E00C2AE">
    <w:name w:val="AAD49C354A964ADB90D3D77B3E00C2AE"/>
    <w:rsid w:val="00505B83"/>
  </w:style>
  <w:style w:type="paragraph" w:customStyle="1" w:styleId="CF341BCB3FFD4D1C987B14BC96377000">
    <w:name w:val="CF341BCB3FFD4D1C987B14BC96377000"/>
    <w:rsid w:val="00505B83"/>
  </w:style>
  <w:style w:type="paragraph" w:customStyle="1" w:styleId="39847F9CE1FC4D129B2FA5DE435F31A9">
    <w:name w:val="39847F9CE1FC4D129B2FA5DE435F31A9"/>
    <w:rsid w:val="00505B83"/>
  </w:style>
  <w:style w:type="paragraph" w:customStyle="1" w:styleId="BC477CDD291A499B92F1E8B6D45769EF">
    <w:name w:val="BC477CDD291A499B92F1E8B6D45769EF"/>
    <w:rsid w:val="00505B83"/>
  </w:style>
  <w:style w:type="paragraph" w:customStyle="1" w:styleId="11C2DE9B64C648E2A674E930E6BA0603">
    <w:name w:val="11C2DE9B64C648E2A674E930E6BA0603"/>
    <w:rsid w:val="00505B83"/>
  </w:style>
  <w:style w:type="paragraph" w:customStyle="1" w:styleId="4D439E7AC14E4BBFB72EDCA888D01E60">
    <w:name w:val="4D439E7AC14E4BBFB72EDCA888D01E60"/>
    <w:rsid w:val="00505B83"/>
  </w:style>
  <w:style w:type="paragraph" w:customStyle="1" w:styleId="61D27FCCE43B4D9F934D630340FF218E">
    <w:name w:val="61D27FCCE43B4D9F934D630340FF218E"/>
    <w:rsid w:val="003F226B"/>
  </w:style>
  <w:style w:type="paragraph" w:customStyle="1" w:styleId="D7B3FC0D5A21417E9761A8516E47111A">
    <w:name w:val="D7B3FC0D5A21417E9761A8516E47111A"/>
    <w:rsid w:val="003F226B"/>
  </w:style>
  <w:style w:type="paragraph" w:customStyle="1" w:styleId="EB49A52D629D4E5F92A8F6F1EBF49997">
    <w:name w:val="EB49A52D629D4E5F92A8F6F1EBF49997"/>
    <w:rsid w:val="003F226B"/>
  </w:style>
  <w:style w:type="paragraph" w:customStyle="1" w:styleId="594A1666CB8245F5870F2A75A04EB523">
    <w:name w:val="594A1666CB8245F5870F2A75A04EB523"/>
    <w:rsid w:val="003F226B"/>
  </w:style>
  <w:style w:type="paragraph" w:customStyle="1" w:styleId="2163A439449A442FB2AE94E37D70D2C1">
    <w:name w:val="2163A439449A442FB2AE94E37D70D2C1"/>
    <w:rsid w:val="003F226B"/>
  </w:style>
  <w:style w:type="paragraph" w:customStyle="1" w:styleId="ACE3168AB4814A12AEDF88F8AD5F19CB">
    <w:name w:val="ACE3168AB4814A12AEDF88F8AD5F19CB"/>
    <w:rsid w:val="003F226B"/>
  </w:style>
  <w:style w:type="paragraph" w:customStyle="1" w:styleId="98CDEE2DB3F94FC2BA0C881BDE9DF36C">
    <w:name w:val="98CDEE2DB3F94FC2BA0C881BDE9DF36C"/>
    <w:rsid w:val="003F226B"/>
  </w:style>
  <w:style w:type="paragraph" w:customStyle="1" w:styleId="BCAF8AE965A644CB921221A90301F97E">
    <w:name w:val="BCAF8AE965A644CB921221A90301F97E"/>
    <w:rsid w:val="003F226B"/>
  </w:style>
  <w:style w:type="paragraph" w:customStyle="1" w:styleId="815D3598CC374175B1EAC624699D5191">
    <w:name w:val="815D3598CC374175B1EAC624699D5191"/>
    <w:rsid w:val="00505B83"/>
  </w:style>
  <w:style w:type="paragraph" w:customStyle="1" w:styleId="736E93E026DA4466807AE7A8649561A7">
    <w:name w:val="736E93E026DA4466807AE7A8649561A7"/>
    <w:rsid w:val="00505B83"/>
  </w:style>
  <w:style w:type="paragraph" w:customStyle="1" w:styleId="37EC2118654C4BE095FDB12234E555D8">
    <w:name w:val="37EC2118654C4BE095FDB12234E555D8"/>
    <w:rsid w:val="00505B83"/>
  </w:style>
  <w:style w:type="paragraph" w:customStyle="1" w:styleId="74E8FE5D91B34CEFBFF5034A3D58E9F2">
    <w:name w:val="74E8FE5D91B34CEFBFF5034A3D58E9F2"/>
    <w:rsid w:val="00505B83"/>
  </w:style>
  <w:style w:type="paragraph" w:customStyle="1" w:styleId="984C9E78D0724BB69322F78730C793DF">
    <w:name w:val="984C9E78D0724BB69322F78730C793DF"/>
    <w:rsid w:val="00505B83"/>
  </w:style>
  <w:style w:type="paragraph" w:customStyle="1" w:styleId="89FE8F39ACA7423AB023C33C94CA918F">
    <w:name w:val="89FE8F39ACA7423AB023C33C94CA918F"/>
    <w:rsid w:val="00505B83"/>
  </w:style>
  <w:style w:type="paragraph" w:customStyle="1" w:styleId="FB7A3C9F7BD94C28AEBEF815EE9A0C22">
    <w:name w:val="FB7A3C9F7BD94C28AEBEF815EE9A0C22"/>
    <w:rsid w:val="00505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EC5B0FF-0770-4FDA-A9C3-7CF6B178BED7}">
  <ds:schemaRefs>
    <ds:schemaRef ds:uri="http://schemas.openxmlformats.org/officeDocument/2006/bibliography"/>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287</TotalTime>
  <Pages>10</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Pitman</dc:creator>
  <cp:keywords/>
  <dc:description/>
  <cp:lastModifiedBy>Suzan Pitman</cp:lastModifiedBy>
  <cp:revision>4</cp:revision>
  <dcterms:created xsi:type="dcterms:W3CDTF">2024-11-18T13:06:00Z</dcterms:created>
  <dcterms:modified xsi:type="dcterms:W3CDTF">2024-11-20T18:17:00Z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